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6410" w:type="pct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eading table"/>
      </w:tblPr>
      <w:tblGrid>
        <w:gridCol w:w="2089"/>
        <w:gridCol w:w="283"/>
        <w:gridCol w:w="8428"/>
      </w:tblGrid>
      <w:tr w:rsidR="0082244D" w14:paraId="03D496B1" w14:textId="77777777">
        <w:trPr>
          <w:trHeight w:hRule="exact" w:val="720"/>
          <w:jc w:val="right"/>
        </w:trPr>
        <w:sdt>
          <w:sdtPr>
            <w:rPr>
              <w:b/>
              <w:bCs/>
              <w:sz w:val="30"/>
              <w:szCs w:val="30"/>
            </w:rPr>
            <w:alias w:val="Date de publication"/>
            <w:tag w:val=""/>
            <w:id w:val="1568600047"/>
            <w:placeholder>
              <w:docPart w:val="491375A927494EBB992D43E20DE9F824"/>
            </w:placeholder>
            <w:dataBinding w:prefixMappings="xmlns:ns0='http://schemas.microsoft.com/office/2006/coverPageProps' " w:xpath="/ns0:CoverPageProperties[1]/ns0:PublishDate[1]" w:storeItemID="{55AF091B-3C7A-41E3-B477-F2FDAA23CFDA}"/>
            <w:date w:fullDate="2024-10-31T00:00:00Z"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967" w:type="pct"/>
                <w:vAlign w:val="bottom"/>
              </w:tcPr>
              <w:p w14:paraId="146921B5" w14:textId="4AD76BF8" w:rsidR="0082244D" w:rsidRDefault="007D4179">
                <w:pPr>
                  <w:pStyle w:val="Date"/>
                </w:pPr>
                <w:r>
                  <w:rPr>
                    <w:b/>
                    <w:bCs/>
                    <w:sz w:val="30"/>
                    <w:szCs w:val="30"/>
                  </w:rPr>
                  <w:t>3</w:t>
                </w:r>
                <w:r>
                  <w:rPr>
                    <w:b/>
                    <w:bCs/>
                    <w:sz w:val="30"/>
                    <w:szCs w:val="30"/>
                    <w:lang w:val="fr-FR"/>
                  </w:rPr>
                  <w:t>1/10</w:t>
                </w:r>
                <w:r w:rsidR="00041CE7">
                  <w:rPr>
                    <w:b/>
                    <w:bCs/>
                    <w:sz w:val="30"/>
                    <w:szCs w:val="30"/>
                    <w:lang w:val="fr-FR"/>
                  </w:rPr>
                  <w:t>/2024</w:t>
                </w:r>
              </w:p>
            </w:tc>
          </w:sdtContent>
        </w:sdt>
        <w:tc>
          <w:tcPr>
            <w:tcW w:w="131" w:type="pct"/>
            <w:shd w:val="clear" w:color="auto" w:fill="auto"/>
            <w:vAlign w:val="bottom"/>
          </w:tcPr>
          <w:p w14:paraId="203ED6C0" w14:textId="77777777" w:rsidR="0082244D" w:rsidRDefault="0082244D"/>
        </w:tc>
        <w:tc>
          <w:tcPr>
            <w:tcW w:w="3902" w:type="pct"/>
            <w:vAlign w:val="bottom"/>
          </w:tcPr>
          <w:p w14:paraId="25C14DDB" w14:textId="36B3FD98" w:rsidR="0082244D" w:rsidRPr="00B411D1" w:rsidRDefault="00504015" w:rsidP="00B411D1">
            <w:pPr>
              <w:pStyle w:val="Organisation"/>
              <w:jc w:val="center"/>
            </w:pPr>
            <w:bookmarkStart w:id="0" w:name="_Hlk171491645"/>
            <w:r>
              <w:rPr>
                <w:color w:val="auto"/>
                <w:lang w:eastAsia="fr-FR"/>
              </w:rPr>
              <w:t>PROPOSITION</w:t>
            </w:r>
            <w:r w:rsidR="00041CE7" w:rsidRPr="00B411D1">
              <w:rPr>
                <w:color w:val="auto"/>
                <w:lang w:eastAsia="fr-FR"/>
              </w:rPr>
              <w:t xml:space="preserve"> DE </w:t>
            </w:r>
            <w:bookmarkEnd w:id="0"/>
            <w:r w:rsidR="003475E1" w:rsidRPr="003475E1">
              <w:rPr>
                <w:color w:val="auto"/>
                <w:lang w:val="fr-FR" w:eastAsia="fr-FR"/>
              </w:rPr>
              <w:t>PARTENARIAT</w:t>
            </w:r>
          </w:p>
        </w:tc>
      </w:tr>
      <w:tr w:rsidR="0082244D" w14:paraId="61D99B71" w14:textId="77777777" w:rsidTr="00B411D1">
        <w:trPr>
          <w:trHeight w:hRule="exact" w:val="86"/>
          <w:jc w:val="right"/>
        </w:trPr>
        <w:tc>
          <w:tcPr>
            <w:tcW w:w="967" w:type="pct"/>
            <w:shd w:val="clear" w:color="auto" w:fill="00B0F0"/>
          </w:tcPr>
          <w:p w14:paraId="0DA5A666" w14:textId="77777777" w:rsidR="0082244D" w:rsidRDefault="0082244D"/>
        </w:tc>
        <w:tc>
          <w:tcPr>
            <w:tcW w:w="131" w:type="pct"/>
            <w:shd w:val="clear" w:color="auto" w:fill="auto"/>
          </w:tcPr>
          <w:p w14:paraId="26ED3CF8" w14:textId="77777777" w:rsidR="0082244D" w:rsidRDefault="0082244D"/>
        </w:tc>
        <w:tc>
          <w:tcPr>
            <w:tcW w:w="3902" w:type="pct"/>
            <w:shd w:val="clear" w:color="auto" w:fill="00B0F0"/>
          </w:tcPr>
          <w:p w14:paraId="7648CC7C" w14:textId="77777777" w:rsidR="0082244D" w:rsidRDefault="0082244D"/>
        </w:tc>
      </w:tr>
    </w:tbl>
    <w:p w14:paraId="742D3B8E" w14:textId="39A68ECA" w:rsidR="0082244D" w:rsidRDefault="002021E4">
      <w:pPr>
        <w:pStyle w:val="Sansinterligne"/>
      </w:pPr>
      <w:r>
        <w:rPr>
          <w:noProof/>
          <w:lang w:val="fr-FR" w:eastAsia="fr-FR"/>
        </w:rPr>
        <mc:AlternateContent>
          <mc:Choice Requires="wps">
            <w:drawing>
              <wp:anchor distT="118745" distB="118745" distL="182880" distR="182880" simplePos="0" relativeHeight="251661312" behindDoc="0" locked="0" layoutInCell="1" allowOverlap="0" wp14:anchorId="3980BF46" wp14:editId="55EAC0B4">
                <wp:simplePos x="0" y="0"/>
                <wp:positionH relativeFrom="page">
                  <wp:posOffset>458470</wp:posOffset>
                </wp:positionH>
                <wp:positionV relativeFrom="page">
                  <wp:posOffset>993082</wp:posOffset>
                </wp:positionV>
                <wp:extent cx="1325880" cy="762000"/>
                <wp:effectExtent l="0" t="0" r="7620" b="0"/>
                <wp:wrapSquare wrapText="bothSides"/>
                <wp:docPr id="4" name="Zone de texte 4" descr="Recipient inform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00336" w14:textId="77777777" w:rsidR="004B031B" w:rsidRPr="003475E1" w:rsidRDefault="004B031B">
                            <w:pPr>
                              <w:pStyle w:val="En-ttedeformulaire"/>
                              <w:rPr>
                                <w:noProof/>
                                <w:color w:val="00B0F0"/>
                                <w:lang w:val="fr-FR"/>
                              </w:rPr>
                            </w:pPr>
                            <w:r w:rsidRPr="003475E1">
                              <w:rPr>
                                <w:noProof/>
                                <w:color w:val="00B0F0"/>
                                <w:lang w:val="fr-FR"/>
                              </w:rPr>
                              <w:t>À</w:t>
                            </w:r>
                          </w:p>
                          <w:p w14:paraId="1998284E" w14:textId="5D42CFDA" w:rsidR="004B031B" w:rsidRPr="00142AFF" w:rsidRDefault="00142AFF" w:rsidP="00AA1A45">
                            <w:pPr>
                              <w:pStyle w:val="Destinataire"/>
                              <w:rPr>
                                <w:noProof/>
                                <w:color w:val="00B0F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B0F0"/>
                                <w:sz w:val="20"/>
                                <w:lang w:eastAsia="fr-FR"/>
                              </w:rPr>
                              <w:t>Partenaire</w:t>
                            </w:r>
                            <w:proofErr w:type="spellEnd"/>
                            <w:r w:rsidR="00AA1A45" w:rsidRPr="00142AFF">
                              <w:rPr>
                                <w:rFonts w:ascii="Arial" w:eastAsia="Times New Roman" w:hAnsi="Arial" w:cs="Arial"/>
                                <w:color w:val="00B0F0"/>
                                <w:sz w:val="20"/>
                                <w:lang w:eastAsia="fr-FR"/>
                              </w:rPr>
                              <w:br/>
                            </w:r>
                            <w:r w:rsidRPr="00142AFF">
                              <w:rPr>
                                <w:rFonts w:ascii="Arial" w:eastAsia="Times New Roman" w:hAnsi="Arial" w:cs="Arial"/>
                                <w:color w:val="00B0F0"/>
                                <w:sz w:val="20"/>
                                <w:lang w:eastAsia="fr-FR"/>
                              </w:rPr>
                              <w:t>N°</w:t>
                            </w:r>
                            <w:r w:rsidR="00AA1A45" w:rsidRPr="00142AFF">
                              <w:rPr>
                                <w:rFonts w:ascii="Arial" w:eastAsia="Times New Roman" w:hAnsi="Arial" w:cs="Arial"/>
                                <w:color w:val="00B0F0"/>
                                <w:sz w:val="20"/>
                                <w:lang w:eastAsia="fr-FR"/>
                              </w:rPr>
                              <w:t xml:space="preserve"> Av. </w:t>
                            </w:r>
                            <w:r w:rsidRPr="00142AFF">
                              <w:rPr>
                                <w:rFonts w:ascii="Arial" w:eastAsia="Times New Roman" w:hAnsi="Arial" w:cs="Arial"/>
                                <w:color w:val="00B0F0"/>
                                <w:sz w:val="20"/>
                                <w:lang w:eastAsia="fr-FR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B0F0"/>
                                <w:sz w:val="20"/>
                                <w:lang w:eastAsia="fr-FR"/>
                              </w:rPr>
                              <w:t>…………….</w:t>
                            </w:r>
                            <w:r w:rsidR="00AA1A45" w:rsidRPr="00142AFF">
                              <w:rPr>
                                <w:rFonts w:ascii="Arial" w:eastAsia="Times New Roman" w:hAnsi="Arial" w:cs="Arial"/>
                                <w:color w:val="00B0F0"/>
                                <w:sz w:val="20"/>
                                <w:lang w:eastAsia="fr-FR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B0F0"/>
                                <w:sz w:val="20"/>
                                <w:lang w:eastAsia="fr-FR"/>
                              </w:rPr>
                              <w:t>C</w:t>
                            </w:r>
                            <w:r w:rsidR="00AA1A45" w:rsidRPr="00142AFF">
                              <w:rPr>
                                <w:rFonts w:ascii="Arial" w:eastAsia="Times New Roman" w:hAnsi="Arial" w:cs="Arial"/>
                                <w:color w:val="00B0F0"/>
                                <w:sz w:val="20"/>
                                <w:lang w:eastAsia="fr-FR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B0F0"/>
                                <w:sz w:val="20"/>
                                <w:lang w:eastAsia="fr-FR"/>
                              </w:rPr>
                              <w:t>Pays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0BF46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alt="Recipient information" style="position:absolute;margin-left:36.1pt;margin-top:78.2pt;width:104.4pt;height:60pt;z-index:251661312;visibility:visible;mso-wrap-style:square;mso-width-percent:0;mso-height-percent:0;mso-wrap-distance-left:14.4pt;mso-wrap-distance-top:9.35pt;mso-wrap-distance-right:14.4pt;mso-wrap-distance-bottom:9.3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" o:allowoverlap="f" filled="f" stroked="f" strokeweight=".5pt">
                <v:textbox inset="0,0,0,0">
                  <w:txbxContent>
                    <w:p w14:paraId="75500336" w14:textId="77777777" w:rsidR="004B031B" w:rsidRPr="003475E1" w:rsidRDefault="004B031B">
                      <w:pPr>
                        <w:pStyle w:val="En-ttedeformulaire"/>
                        <w:rPr>
                          <w:noProof/>
                          <w:color w:val="00B0F0"/>
                          <w:lang w:val="fr-FR"/>
                        </w:rPr>
                      </w:pPr>
                      <w:r w:rsidRPr="003475E1">
                        <w:rPr>
                          <w:noProof/>
                          <w:color w:val="00B0F0"/>
                          <w:lang w:val="fr-FR"/>
                        </w:rPr>
                        <w:t>À</w:t>
                      </w:r>
                    </w:p>
                    <w:p w14:paraId="1998284E" w14:textId="5D42CFDA" w:rsidR="004B031B" w:rsidRPr="00142AFF" w:rsidRDefault="00142AFF" w:rsidP="00AA1A45">
                      <w:pPr>
                        <w:pStyle w:val="Destinataire"/>
                        <w:rPr>
                          <w:noProof/>
                          <w:color w:val="00B0F0"/>
                          <w:sz w:val="20"/>
                        </w:rPr>
                      </w:pPr>
                      <w:proofErr w:type="spellStart"/>
                      <w:r>
                        <w:rPr>
                          <w:rFonts w:ascii="Arial" w:eastAsia="Times New Roman" w:hAnsi="Arial" w:cs="Arial"/>
                          <w:color w:val="00B0F0"/>
                          <w:sz w:val="20"/>
                          <w:lang w:eastAsia="fr-FR"/>
                        </w:rPr>
                        <w:t>Partenaire</w:t>
                      </w:r>
                      <w:proofErr w:type="spellEnd"/>
                      <w:r w:rsidR="00AA1A45" w:rsidRPr="00142AFF">
                        <w:rPr>
                          <w:rFonts w:ascii="Arial" w:eastAsia="Times New Roman" w:hAnsi="Arial" w:cs="Arial"/>
                          <w:color w:val="00B0F0"/>
                          <w:sz w:val="20"/>
                          <w:lang w:eastAsia="fr-FR"/>
                        </w:rPr>
                        <w:br/>
                      </w:r>
                      <w:r w:rsidRPr="00142AFF">
                        <w:rPr>
                          <w:rFonts w:ascii="Arial" w:eastAsia="Times New Roman" w:hAnsi="Arial" w:cs="Arial"/>
                          <w:color w:val="00B0F0"/>
                          <w:sz w:val="20"/>
                          <w:lang w:eastAsia="fr-FR"/>
                        </w:rPr>
                        <w:t>N°</w:t>
                      </w:r>
                      <w:r w:rsidR="00AA1A45" w:rsidRPr="00142AFF">
                        <w:rPr>
                          <w:rFonts w:ascii="Arial" w:eastAsia="Times New Roman" w:hAnsi="Arial" w:cs="Arial"/>
                          <w:color w:val="00B0F0"/>
                          <w:sz w:val="20"/>
                          <w:lang w:eastAsia="fr-FR"/>
                        </w:rPr>
                        <w:t xml:space="preserve"> Av. </w:t>
                      </w:r>
                      <w:r w:rsidRPr="00142AFF">
                        <w:rPr>
                          <w:rFonts w:ascii="Arial" w:eastAsia="Times New Roman" w:hAnsi="Arial" w:cs="Arial"/>
                          <w:color w:val="00B0F0"/>
                          <w:sz w:val="20"/>
                          <w:lang w:eastAsia="fr-FR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color w:val="00B0F0"/>
                          <w:sz w:val="20"/>
                          <w:lang w:eastAsia="fr-FR"/>
                        </w:rPr>
                        <w:t>…………….</w:t>
                      </w:r>
                      <w:r w:rsidR="00AA1A45" w:rsidRPr="00142AFF">
                        <w:rPr>
                          <w:rFonts w:ascii="Arial" w:eastAsia="Times New Roman" w:hAnsi="Arial" w:cs="Arial"/>
                          <w:color w:val="00B0F0"/>
                          <w:sz w:val="20"/>
                          <w:lang w:eastAsia="fr-FR"/>
                        </w:rPr>
                        <w:t xml:space="preserve">, </w:t>
                      </w:r>
                      <w:r>
                        <w:rPr>
                          <w:rFonts w:ascii="Arial" w:eastAsia="Times New Roman" w:hAnsi="Arial" w:cs="Arial"/>
                          <w:color w:val="00B0F0"/>
                          <w:sz w:val="20"/>
                          <w:lang w:eastAsia="fr-FR"/>
                        </w:rPr>
                        <w:t>C</w:t>
                      </w:r>
                      <w:r w:rsidR="00AA1A45" w:rsidRPr="00142AFF">
                        <w:rPr>
                          <w:rFonts w:ascii="Arial" w:eastAsia="Times New Roman" w:hAnsi="Arial" w:cs="Arial"/>
                          <w:color w:val="00B0F0"/>
                          <w:sz w:val="20"/>
                          <w:lang w:eastAsia="fr-FR"/>
                        </w:rPr>
                        <w:t xml:space="preserve">, </w:t>
                      </w:r>
                      <w:r>
                        <w:rPr>
                          <w:rFonts w:ascii="Arial" w:eastAsia="Times New Roman" w:hAnsi="Arial" w:cs="Arial"/>
                          <w:color w:val="00B0F0"/>
                          <w:sz w:val="20"/>
                          <w:lang w:eastAsia="fr-FR"/>
                        </w:rPr>
                        <w:t>Pays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0453E35" w14:textId="77777777" w:rsidR="00504015" w:rsidRDefault="00504015" w:rsidP="00504015">
      <w:pPr>
        <w:spacing w:after="113" w:line="276" w:lineRule="auto"/>
        <w:rPr>
          <w:rFonts w:eastAsia="Times New Roman" w:cs="Arial"/>
          <w:sz w:val="22"/>
          <w:szCs w:val="22"/>
          <w:lang w:eastAsia="fr-FR"/>
        </w:rPr>
      </w:pPr>
    </w:p>
    <w:p w14:paraId="6B487E0E" w14:textId="77777777" w:rsidR="002021E4" w:rsidRDefault="002021E4" w:rsidP="00504015">
      <w:pPr>
        <w:spacing w:after="113" w:line="276" w:lineRule="auto"/>
        <w:rPr>
          <w:rFonts w:eastAsia="Times New Roman" w:cs="Arial"/>
          <w:sz w:val="22"/>
          <w:szCs w:val="22"/>
          <w:lang w:eastAsia="fr-FR"/>
        </w:rPr>
      </w:pPr>
    </w:p>
    <w:p w14:paraId="20998990" w14:textId="59C30B48" w:rsidR="007D4179" w:rsidRPr="007D4179" w:rsidRDefault="00B411D1" w:rsidP="007D4179">
      <w:pPr>
        <w:spacing w:after="113" w:line="276" w:lineRule="auto"/>
        <w:rPr>
          <w:rFonts w:eastAsia="Times New Roman" w:cs="Arial"/>
          <w:sz w:val="22"/>
          <w:szCs w:val="22"/>
          <w:lang w:val="fr-FR" w:eastAsia="fr-FR"/>
        </w:rPr>
      </w:pPr>
      <w:r w:rsidRPr="007D4179">
        <w:rPr>
          <w:rFonts w:eastAsia="Times New Roman" w:cs="Arial"/>
          <w:sz w:val="22"/>
          <w:szCs w:val="22"/>
          <w:lang w:val="fr-FR" w:eastAsia="fr-FR"/>
        </w:rPr>
        <w:t>Madame/Monsieur,</w:t>
      </w:r>
    </w:p>
    <w:p w14:paraId="3D3F12EF" w14:textId="38885571" w:rsidR="007D4179" w:rsidRPr="007D4179" w:rsidRDefault="007D4179" w:rsidP="007D4179">
      <w:pPr>
        <w:pStyle w:val="Paragraphedeliste"/>
        <w:numPr>
          <w:ilvl w:val="0"/>
          <w:numId w:val="7"/>
        </w:numPr>
        <w:spacing w:before="100" w:beforeAutospacing="1" w:after="0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>Introduction</w:t>
      </w:r>
    </w:p>
    <w:p w14:paraId="480AA482" w14:textId="1D6EF717" w:rsidR="007D4179" w:rsidRPr="007D4179" w:rsidRDefault="007D4179" w:rsidP="007D4179">
      <w:pPr>
        <w:spacing w:before="100" w:beforeAutospacing="1" w:after="0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 xml:space="preserve">Dans un marché </w:t>
      </w:r>
      <w:r w:rsidR="004A3A2C">
        <w:rPr>
          <w:rFonts w:cs="Arial"/>
          <w:sz w:val="22"/>
          <w:szCs w:val="22"/>
          <w:lang w:val="fr-FR"/>
        </w:rPr>
        <w:t xml:space="preserve">de change et </w:t>
      </w:r>
      <w:r w:rsidRPr="007D4179">
        <w:rPr>
          <w:rFonts w:cs="Arial"/>
          <w:sz w:val="22"/>
          <w:szCs w:val="22"/>
          <w:lang w:val="fr-FR"/>
        </w:rPr>
        <w:t xml:space="preserve">de l'or en constante évolution, un partenariat stratégique entre </w:t>
      </w:r>
      <w:r>
        <w:rPr>
          <w:rFonts w:cs="Arial"/>
          <w:sz w:val="22"/>
          <w:szCs w:val="22"/>
          <w:lang w:val="fr-FR"/>
        </w:rPr>
        <w:t>PactWorld</w:t>
      </w:r>
      <w:r w:rsidRPr="007D4179">
        <w:rPr>
          <w:rFonts w:cs="Arial"/>
          <w:sz w:val="22"/>
          <w:szCs w:val="22"/>
          <w:lang w:val="fr-FR"/>
        </w:rPr>
        <w:t xml:space="preserve"> et </w:t>
      </w:r>
      <w:r>
        <w:rPr>
          <w:rFonts w:cs="Arial"/>
          <w:sz w:val="22"/>
          <w:szCs w:val="22"/>
          <w:lang w:val="fr-FR"/>
        </w:rPr>
        <w:t>votre entreprise</w:t>
      </w:r>
      <w:r w:rsidRPr="007D4179">
        <w:rPr>
          <w:rFonts w:cs="Arial"/>
          <w:sz w:val="22"/>
          <w:szCs w:val="22"/>
          <w:lang w:val="fr-FR"/>
        </w:rPr>
        <w:t xml:space="preserve"> peut générer des bénéfices mutuels significatifs. Ce partenariat vise à créer une synergie qui permettra d'augmenter notre portée sur le marché et d'op</w:t>
      </w:r>
      <w:r>
        <w:rPr>
          <w:rFonts w:cs="Arial"/>
          <w:sz w:val="22"/>
          <w:szCs w:val="22"/>
          <w:lang w:val="fr-FR"/>
        </w:rPr>
        <w:t>timiser nos offres respectives.</w:t>
      </w:r>
    </w:p>
    <w:p w14:paraId="5B55FC2C" w14:textId="0B14F8E3" w:rsidR="007D4179" w:rsidRPr="007D4179" w:rsidRDefault="007D4179" w:rsidP="007D4179">
      <w:pPr>
        <w:pStyle w:val="Paragraphedeliste"/>
        <w:numPr>
          <w:ilvl w:val="0"/>
          <w:numId w:val="6"/>
        </w:numPr>
        <w:spacing w:before="100" w:beforeAutospacing="1" w:after="0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>Objectifs du Partenariat</w:t>
      </w:r>
    </w:p>
    <w:p w14:paraId="0CB801DF" w14:textId="09099E0C" w:rsidR="007D4179" w:rsidRPr="007D4179" w:rsidRDefault="007D4179" w:rsidP="007D4179">
      <w:pPr>
        <w:spacing w:before="100" w:beforeAutospacing="1" w:after="0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 xml:space="preserve">1. </w:t>
      </w:r>
      <w:r>
        <w:rPr>
          <w:rFonts w:cs="Arial"/>
          <w:sz w:val="22"/>
          <w:szCs w:val="22"/>
          <w:lang w:val="fr-FR"/>
        </w:rPr>
        <w:t>Augmenter la Visibilité</w:t>
      </w:r>
      <w:r w:rsidRPr="007D4179">
        <w:rPr>
          <w:rFonts w:cs="Arial"/>
          <w:sz w:val="22"/>
          <w:szCs w:val="22"/>
          <w:lang w:val="fr-FR"/>
        </w:rPr>
        <w:t xml:space="preserve"> : En collaborant, nous pourrions bénéficier d'une exposition croisée à </w:t>
      </w:r>
      <w:r>
        <w:rPr>
          <w:rFonts w:cs="Arial"/>
          <w:sz w:val="22"/>
          <w:szCs w:val="22"/>
          <w:lang w:val="fr-FR"/>
        </w:rPr>
        <w:t>votre clientèle respective</w:t>
      </w:r>
      <w:r w:rsidRPr="007D4179">
        <w:rPr>
          <w:rFonts w:cs="Arial"/>
          <w:sz w:val="22"/>
          <w:szCs w:val="22"/>
          <w:lang w:val="fr-FR"/>
        </w:rPr>
        <w:t>.</w:t>
      </w:r>
    </w:p>
    <w:p w14:paraId="0A2C9258" w14:textId="56340E3D" w:rsidR="007D4179" w:rsidRPr="007D4179" w:rsidRDefault="007D4179" w:rsidP="007D4179">
      <w:pPr>
        <w:spacing w:before="100" w:beforeAutospacing="1" w:after="0" w:line="276" w:lineRule="auto"/>
        <w:jc w:val="both"/>
        <w:rPr>
          <w:rFonts w:cs="Arial"/>
          <w:sz w:val="22"/>
          <w:szCs w:val="22"/>
          <w:lang w:val="fr-FR"/>
        </w:rPr>
      </w:pPr>
      <w:r>
        <w:rPr>
          <w:rFonts w:cs="Arial"/>
          <w:sz w:val="22"/>
          <w:szCs w:val="22"/>
          <w:lang w:val="fr-FR"/>
        </w:rPr>
        <w:t>2. Offres Exclusives</w:t>
      </w:r>
      <w:r w:rsidRPr="007D4179">
        <w:rPr>
          <w:rFonts w:cs="Arial"/>
          <w:sz w:val="22"/>
          <w:szCs w:val="22"/>
          <w:lang w:val="fr-FR"/>
        </w:rPr>
        <w:t xml:space="preserve"> : Développer des offres spéciales pour les clients qui passent par notre intermédiaire.</w:t>
      </w:r>
    </w:p>
    <w:p w14:paraId="6AF6F4A3" w14:textId="63141D2C" w:rsidR="007D4179" w:rsidRPr="007D4179" w:rsidRDefault="007D4179" w:rsidP="007D4179">
      <w:pPr>
        <w:spacing w:before="100" w:beforeAutospacing="1" w:after="0" w:line="276" w:lineRule="auto"/>
        <w:jc w:val="both"/>
        <w:rPr>
          <w:rFonts w:cs="Arial"/>
          <w:sz w:val="22"/>
          <w:szCs w:val="22"/>
          <w:lang w:val="fr-FR"/>
        </w:rPr>
      </w:pPr>
      <w:r>
        <w:rPr>
          <w:rFonts w:cs="Arial"/>
          <w:sz w:val="22"/>
          <w:szCs w:val="22"/>
          <w:lang w:val="fr-FR"/>
        </w:rPr>
        <w:t>3. Éducation des Clients</w:t>
      </w:r>
      <w:r w:rsidRPr="007D4179">
        <w:rPr>
          <w:rFonts w:cs="Arial"/>
          <w:sz w:val="22"/>
          <w:szCs w:val="22"/>
          <w:lang w:val="fr-FR"/>
        </w:rPr>
        <w:t xml:space="preserve"> : Organiser des webinaires ou des ateliers sur l'investissement dans </w:t>
      </w:r>
      <w:r w:rsidR="004A3A2C">
        <w:rPr>
          <w:rFonts w:cs="Arial"/>
          <w:sz w:val="22"/>
          <w:szCs w:val="22"/>
          <w:lang w:val="fr-FR"/>
        </w:rPr>
        <w:t xml:space="preserve">le marché de change et de </w:t>
      </w:r>
      <w:r w:rsidRPr="007D4179">
        <w:rPr>
          <w:rFonts w:cs="Arial"/>
          <w:sz w:val="22"/>
          <w:szCs w:val="22"/>
          <w:lang w:val="fr-FR"/>
        </w:rPr>
        <w:t>l'or, renforçant ainsi notre position d'experts.</w:t>
      </w:r>
    </w:p>
    <w:p w14:paraId="5B77DB09" w14:textId="0582CCB0" w:rsidR="007D4179" w:rsidRPr="007D4179" w:rsidRDefault="007D4179" w:rsidP="007D4179">
      <w:pPr>
        <w:spacing w:before="100" w:beforeAutospacing="1" w:after="0" w:line="276" w:lineRule="auto"/>
        <w:jc w:val="both"/>
        <w:rPr>
          <w:rFonts w:cs="Arial"/>
          <w:sz w:val="22"/>
          <w:szCs w:val="22"/>
          <w:lang w:val="fr-FR"/>
        </w:rPr>
      </w:pPr>
      <w:r>
        <w:rPr>
          <w:rFonts w:cs="Arial"/>
          <w:sz w:val="22"/>
          <w:szCs w:val="22"/>
          <w:lang w:val="fr-FR"/>
        </w:rPr>
        <w:t xml:space="preserve">4. </w:t>
      </w:r>
      <w:bookmarkStart w:id="1" w:name="_GoBack"/>
      <w:bookmarkEnd w:id="1"/>
      <w:r>
        <w:rPr>
          <w:rFonts w:cs="Arial"/>
          <w:sz w:val="22"/>
          <w:szCs w:val="22"/>
          <w:lang w:val="fr-FR"/>
        </w:rPr>
        <w:t>Partage des Ressources</w:t>
      </w:r>
      <w:r w:rsidRPr="007D4179">
        <w:rPr>
          <w:rFonts w:cs="Arial"/>
          <w:sz w:val="22"/>
          <w:szCs w:val="22"/>
          <w:lang w:val="fr-FR"/>
        </w:rPr>
        <w:t xml:space="preserve"> : Échange d'informations et de ressources pour optimiser les</w:t>
      </w:r>
      <w:r>
        <w:rPr>
          <w:rFonts w:cs="Arial"/>
          <w:sz w:val="22"/>
          <w:szCs w:val="22"/>
          <w:lang w:val="fr-FR"/>
        </w:rPr>
        <w:t xml:space="preserve"> processus de vente et d'achat.</w:t>
      </w:r>
    </w:p>
    <w:p w14:paraId="201AC209" w14:textId="4E551A5E" w:rsidR="007D4179" w:rsidRPr="007D4179" w:rsidRDefault="007D4179" w:rsidP="007D4179">
      <w:pPr>
        <w:pStyle w:val="Paragraphedeliste"/>
        <w:numPr>
          <w:ilvl w:val="0"/>
          <w:numId w:val="5"/>
        </w:numPr>
        <w:spacing w:before="100" w:beforeAutospacing="1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>Modalités de Collaboration</w:t>
      </w:r>
    </w:p>
    <w:p w14:paraId="3D929DF9" w14:textId="1CB9C412" w:rsidR="007D4179" w:rsidRPr="007D4179" w:rsidRDefault="007D4179" w:rsidP="007D4179">
      <w:pPr>
        <w:spacing w:after="0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>- Commission : Définir un pourcentage de commission sur chaque vente réalisée grâce à notre partenariat.</w:t>
      </w:r>
    </w:p>
    <w:p w14:paraId="3CC336F8" w14:textId="281EDFB7" w:rsidR="007D4179" w:rsidRPr="007D4179" w:rsidRDefault="007D4179" w:rsidP="007D4179">
      <w:pPr>
        <w:spacing w:after="0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>- Marketing : Co-développer des campagnes marketing pour promouvoir nos services.</w:t>
      </w:r>
    </w:p>
    <w:p w14:paraId="7F4FF604" w14:textId="34FA83BD" w:rsidR="007D4179" w:rsidRPr="007D4179" w:rsidRDefault="003475E1" w:rsidP="00E82514">
      <w:pPr>
        <w:pStyle w:val="Paragraphedeliste"/>
        <w:numPr>
          <w:ilvl w:val="0"/>
          <w:numId w:val="4"/>
        </w:numPr>
        <w:spacing w:before="100" w:beforeAutospacing="1" w:line="276" w:lineRule="auto"/>
        <w:jc w:val="both"/>
        <w:rPr>
          <w:rFonts w:cs="Arial"/>
          <w:sz w:val="22"/>
          <w:szCs w:val="22"/>
          <w:lang w:val="fr-FR"/>
        </w:rPr>
      </w:pPr>
      <w:r>
        <w:rPr>
          <w:rFonts w:cs="Arial"/>
          <w:sz w:val="22"/>
          <w:szCs w:val="22"/>
          <w:lang w:val="fr-FR"/>
        </w:rPr>
        <w:t xml:space="preserve">Avantages pour </w:t>
      </w:r>
      <w:r w:rsidR="007D4179" w:rsidRPr="003475E1">
        <w:rPr>
          <w:rFonts w:cs="Arial"/>
          <w:color w:val="00B0F0"/>
          <w:sz w:val="22"/>
          <w:szCs w:val="22"/>
          <w:lang w:val="fr-FR"/>
        </w:rPr>
        <w:t xml:space="preserve">Nom </w:t>
      </w:r>
      <w:r w:rsidRPr="003475E1">
        <w:rPr>
          <w:rFonts w:cs="Arial"/>
          <w:color w:val="00B0F0"/>
          <w:sz w:val="22"/>
          <w:szCs w:val="22"/>
          <w:lang w:val="fr-FR"/>
        </w:rPr>
        <w:t>de notre Partenaire</w:t>
      </w:r>
    </w:p>
    <w:p w14:paraId="399DFCD4" w14:textId="77777777" w:rsidR="007D4179" w:rsidRPr="007D4179" w:rsidRDefault="007D4179" w:rsidP="007D4179">
      <w:pPr>
        <w:spacing w:after="0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>- Accès à notre réseau de clients potentiels.</w:t>
      </w:r>
    </w:p>
    <w:p w14:paraId="7CF910C7" w14:textId="77777777" w:rsidR="007D4179" w:rsidRPr="007D4179" w:rsidRDefault="007D4179" w:rsidP="007D4179">
      <w:pPr>
        <w:spacing w:after="0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>- Augmentation des ventes grâce à des promotions ciblées.</w:t>
      </w:r>
    </w:p>
    <w:p w14:paraId="42C7F006" w14:textId="15D16C15" w:rsidR="007D4179" w:rsidRPr="007D4179" w:rsidRDefault="007D4179" w:rsidP="007D4179">
      <w:pPr>
        <w:spacing w:after="0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>- Renforcement de la crédibilité grâce à une association avec not</w:t>
      </w:r>
      <w:r>
        <w:rPr>
          <w:rFonts w:cs="Arial"/>
          <w:sz w:val="22"/>
          <w:szCs w:val="22"/>
          <w:lang w:val="fr-FR"/>
        </w:rPr>
        <w:t>re entreprise</w:t>
      </w:r>
    </w:p>
    <w:p w14:paraId="0B4FE322" w14:textId="6207D8FF" w:rsidR="007D4179" w:rsidRPr="007D4179" w:rsidRDefault="007D4179" w:rsidP="007D4179">
      <w:pPr>
        <w:pStyle w:val="Paragraphedeliste"/>
        <w:numPr>
          <w:ilvl w:val="0"/>
          <w:numId w:val="3"/>
        </w:numPr>
        <w:spacing w:before="100" w:beforeAutospacing="1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lastRenderedPageBreak/>
        <w:t xml:space="preserve">Avantages pour </w:t>
      </w:r>
      <w:r w:rsidR="003475E1">
        <w:rPr>
          <w:rFonts w:cs="Arial"/>
          <w:sz w:val="22"/>
          <w:szCs w:val="22"/>
          <w:lang w:val="fr-FR"/>
        </w:rPr>
        <w:t>PactWorld</w:t>
      </w:r>
    </w:p>
    <w:p w14:paraId="12C957BC" w14:textId="77777777" w:rsidR="007D4179" w:rsidRPr="007D4179" w:rsidRDefault="007D4179" w:rsidP="007D4179">
      <w:pPr>
        <w:spacing w:after="0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>- Accès à des produits de qualité supérieure.</w:t>
      </w:r>
    </w:p>
    <w:p w14:paraId="51378C9B" w14:textId="77777777" w:rsidR="007D4179" w:rsidRPr="007D4179" w:rsidRDefault="007D4179" w:rsidP="007D4179">
      <w:pPr>
        <w:spacing w:after="0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>- Renforcement de notre offre de services.</w:t>
      </w:r>
    </w:p>
    <w:p w14:paraId="0D389251" w14:textId="6A6F8966" w:rsidR="007D4179" w:rsidRPr="007D4179" w:rsidRDefault="007D4179" w:rsidP="007D4179">
      <w:pPr>
        <w:spacing w:after="0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>- Création d'une relation à long term</w:t>
      </w:r>
      <w:r>
        <w:rPr>
          <w:rFonts w:cs="Arial"/>
          <w:sz w:val="22"/>
          <w:szCs w:val="22"/>
          <w:lang w:val="fr-FR"/>
        </w:rPr>
        <w:t>e avec un acteur clé du marché.</w:t>
      </w:r>
    </w:p>
    <w:p w14:paraId="4E51E1BA" w14:textId="246AD2BB" w:rsidR="007D4179" w:rsidRPr="007D4179" w:rsidRDefault="007D4179" w:rsidP="007D4179">
      <w:pPr>
        <w:pStyle w:val="Paragraphedeliste"/>
        <w:numPr>
          <w:ilvl w:val="0"/>
          <w:numId w:val="1"/>
        </w:numPr>
        <w:spacing w:before="100" w:beforeAutospacing="1" w:after="0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>Conclusion</w:t>
      </w:r>
    </w:p>
    <w:p w14:paraId="53883A0B" w14:textId="35DEC40B" w:rsidR="007D4179" w:rsidRPr="007D4179" w:rsidRDefault="007D4179" w:rsidP="007D4179">
      <w:pPr>
        <w:spacing w:before="100" w:beforeAutospacing="1" w:after="0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 xml:space="preserve">Nous croyons fermement qu'un partenariat entre </w:t>
      </w:r>
      <w:r w:rsidR="003475E1">
        <w:rPr>
          <w:rFonts w:cs="Arial"/>
          <w:sz w:val="22"/>
          <w:szCs w:val="22"/>
          <w:lang w:val="fr-FR"/>
        </w:rPr>
        <w:t xml:space="preserve">PactWorld et </w:t>
      </w:r>
      <w:r w:rsidRPr="003475E1">
        <w:rPr>
          <w:rFonts w:cs="Arial"/>
          <w:color w:val="00B0F0"/>
          <w:sz w:val="22"/>
          <w:szCs w:val="22"/>
          <w:lang w:val="fr-FR"/>
        </w:rPr>
        <w:t xml:space="preserve">Nom du </w:t>
      </w:r>
      <w:r w:rsidR="003475E1" w:rsidRPr="003475E1">
        <w:rPr>
          <w:rFonts w:cs="Arial"/>
          <w:color w:val="00B0F0"/>
          <w:sz w:val="22"/>
          <w:szCs w:val="22"/>
          <w:lang w:val="fr-FR"/>
        </w:rPr>
        <w:t>partenaire</w:t>
      </w:r>
      <w:r w:rsidRPr="003475E1">
        <w:rPr>
          <w:rFonts w:cs="Arial"/>
          <w:color w:val="00B0F0"/>
          <w:sz w:val="22"/>
          <w:szCs w:val="22"/>
          <w:lang w:val="fr-FR"/>
        </w:rPr>
        <w:t xml:space="preserve"> d'or</w:t>
      </w:r>
      <w:r w:rsidRPr="007D4179">
        <w:rPr>
          <w:rFonts w:cs="Arial"/>
          <w:sz w:val="22"/>
          <w:szCs w:val="22"/>
          <w:lang w:val="fr-FR"/>
        </w:rPr>
        <w:t xml:space="preserve"> est une opportunité précieuse pour les deux parties. Nous serions ravis de discuter de cette proposition plus en détail et d'</w:t>
      </w:r>
      <w:r>
        <w:rPr>
          <w:rFonts w:cs="Arial"/>
          <w:sz w:val="22"/>
          <w:szCs w:val="22"/>
          <w:lang w:val="fr-FR"/>
        </w:rPr>
        <w:t>explorer les prochaines étapes.</w:t>
      </w:r>
    </w:p>
    <w:p w14:paraId="2C278A58" w14:textId="31231B17" w:rsidR="007D4179" w:rsidRPr="007D4179" w:rsidRDefault="007D4179" w:rsidP="007D4179">
      <w:pPr>
        <w:pStyle w:val="Paragraphedeliste"/>
        <w:numPr>
          <w:ilvl w:val="0"/>
          <w:numId w:val="1"/>
        </w:numPr>
        <w:spacing w:before="100" w:beforeAutospacing="1" w:after="0" w:line="276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>Contact</w:t>
      </w:r>
    </w:p>
    <w:p w14:paraId="03F31D5A" w14:textId="77777777" w:rsidR="007D4179" w:rsidRPr="007D4179" w:rsidRDefault="007D4179" w:rsidP="007D4179">
      <w:pPr>
        <w:spacing w:before="100" w:beforeAutospacing="1" w:line="240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>Pour toute question ou pour convenir d'une réunion, veuillez contacter :</w:t>
      </w:r>
    </w:p>
    <w:p w14:paraId="20B9AED5" w14:textId="013ACF36" w:rsidR="007D4179" w:rsidRPr="00142AFF" w:rsidRDefault="007D4179" w:rsidP="007D4179">
      <w:pPr>
        <w:spacing w:after="0" w:line="360" w:lineRule="auto"/>
        <w:jc w:val="both"/>
        <w:rPr>
          <w:rFonts w:cs="Arial"/>
          <w:sz w:val="22"/>
          <w:szCs w:val="22"/>
        </w:rPr>
      </w:pPr>
      <w:r w:rsidRPr="00142AFF">
        <w:rPr>
          <w:rFonts w:cs="Arial"/>
          <w:sz w:val="22"/>
          <w:szCs w:val="22"/>
        </w:rPr>
        <w:t xml:space="preserve">- </w:t>
      </w:r>
      <w:proofErr w:type="spellStart"/>
      <w:r w:rsidR="00142AFF">
        <w:rPr>
          <w:rFonts w:cs="Arial"/>
          <w:sz w:val="22"/>
          <w:szCs w:val="22"/>
        </w:rPr>
        <w:t>P</w:t>
      </w:r>
      <w:r w:rsidR="00142AFF" w:rsidRPr="00142AFF">
        <w:rPr>
          <w:rFonts w:cs="Arial"/>
          <w:sz w:val="22"/>
          <w:szCs w:val="22"/>
        </w:rPr>
        <w:t>act</w:t>
      </w:r>
      <w:r w:rsidR="00142AFF">
        <w:rPr>
          <w:rFonts w:cs="Arial"/>
          <w:sz w:val="22"/>
          <w:szCs w:val="22"/>
        </w:rPr>
        <w:t>W</w:t>
      </w:r>
      <w:r w:rsidR="00142AFF" w:rsidRPr="00142AFF">
        <w:rPr>
          <w:rFonts w:cs="Arial"/>
          <w:sz w:val="22"/>
          <w:szCs w:val="22"/>
        </w:rPr>
        <w:t>orld</w:t>
      </w:r>
      <w:proofErr w:type="spellEnd"/>
    </w:p>
    <w:p w14:paraId="0E74F082" w14:textId="317ABB0B" w:rsidR="007D4179" w:rsidRPr="00142AFF" w:rsidRDefault="007D4179" w:rsidP="007D4179">
      <w:pPr>
        <w:spacing w:after="0" w:line="360" w:lineRule="auto"/>
        <w:jc w:val="both"/>
        <w:rPr>
          <w:rFonts w:cs="Arial"/>
          <w:sz w:val="22"/>
          <w:szCs w:val="22"/>
        </w:rPr>
      </w:pPr>
      <w:r w:rsidRPr="00142AFF">
        <w:rPr>
          <w:rFonts w:cs="Arial"/>
          <w:sz w:val="22"/>
          <w:szCs w:val="22"/>
        </w:rPr>
        <w:t xml:space="preserve">- </w:t>
      </w:r>
      <w:proofErr w:type="gramStart"/>
      <w:r w:rsidRPr="00142AFF">
        <w:rPr>
          <w:rFonts w:cs="Arial"/>
          <w:sz w:val="22"/>
          <w:szCs w:val="22"/>
        </w:rPr>
        <w:t>Email :</w:t>
      </w:r>
      <w:proofErr w:type="gramEnd"/>
      <w:r w:rsidRPr="00142AFF">
        <w:rPr>
          <w:rFonts w:cs="Arial"/>
          <w:sz w:val="22"/>
          <w:szCs w:val="22"/>
        </w:rPr>
        <w:t xml:space="preserve"> </w:t>
      </w:r>
      <w:hyperlink r:id="rId10" w:history="1">
        <w:r w:rsidR="00142AFF" w:rsidRPr="00142AFF">
          <w:rPr>
            <w:rStyle w:val="Lienhypertexte"/>
            <w:rFonts w:cs="Arial"/>
            <w:sz w:val="22"/>
            <w:szCs w:val="22"/>
          </w:rPr>
          <w:t>pactworld@pact-world.com</w:t>
        </w:r>
      </w:hyperlink>
      <w:r w:rsidRPr="00142AFF">
        <w:rPr>
          <w:rFonts w:cs="Arial"/>
          <w:color w:val="0070C0"/>
          <w:sz w:val="22"/>
          <w:szCs w:val="22"/>
        </w:rPr>
        <w:t xml:space="preserve"> </w:t>
      </w:r>
    </w:p>
    <w:p w14:paraId="794CDA47" w14:textId="59917407" w:rsidR="00E82514" w:rsidRPr="007D4179" w:rsidRDefault="007D4179" w:rsidP="007D4179">
      <w:pPr>
        <w:spacing w:after="0" w:line="360" w:lineRule="auto"/>
        <w:jc w:val="both"/>
        <w:rPr>
          <w:rFonts w:cs="Arial"/>
          <w:sz w:val="22"/>
          <w:szCs w:val="22"/>
          <w:lang w:val="fr-FR"/>
        </w:rPr>
      </w:pPr>
      <w:r w:rsidRPr="007D4179">
        <w:rPr>
          <w:rFonts w:cs="Arial"/>
          <w:sz w:val="22"/>
          <w:szCs w:val="22"/>
          <w:lang w:val="fr-FR"/>
        </w:rPr>
        <w:t>- Téléphone</w:t>
      </w:r>
      <w:r>
        <w:rPr>
          <w:rFonts w:cs="Arial"/>
          <w:sz w:val="22"/>
          <w:szCs w:val="22"/>
          <w:lang w:val="fr-FR"/>
        </w:rPr>
        <w:t xml:space="preserve"> : +243</w:t>
      </w:r>
      <w:r w:rsidR="00E82514">
        <w:rPr>
          <w:rFonts w:cs="Arial"/>
          <w:sz w:val="22"/>
          <w:szCs w:val="22"/>
          <w:lang w:val="fr-FR"/>
        </w:rPr>
        <w:t xml:space="preserve"> </w:t>
      </w:r>
      <w:r w:rsidR="00142AFF">
        <w:rPr>
          <w:rFonts w:cs="Arial"/>
          <w:sz w:val="22"/>
          <w:szCs w:val="22"/>
          <w:lang w:val="fr-FR"/>
        </w:rPr>
        <w:t>980 761 787</w:t>
      </w:r>
    </w:p>
    <w:sectPr w:rsidR="00E82514" w:rsidRPr="007D4179" w:rsidSect="002021E4">
      <w:headerReference w:type="default" r:id="rId11"/>
      <w:footerReference w:type="default" r:id="rId12"/>
      <w:footerReference w:type="first" r:id="rId13"/>
      <w:pgSz w:w="12240" w:h="15840" w:code="1"/>
      <w:pgMar w:top="567" w:right="720" w:bottom="2880" w:left="3096" w:header="107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0F4138" w14:textId="77777777" w:rsidR="002C06F2" w:rsidRDefault="002C06F2">
      <w:pPr>
        <w:spacing w:after="0" w:line="240" w:lineRule="auto"/>
      </w:pPr>
      <w:r>
        <w:separator/>
      </w:r>
    </w:p>
    <w:p w14:paraId="3F45C8D3" w14:textId="77777777" w:rsidR="002C06F2" w:rsidRDefault="002C06F2"/>
  </w:endnote>
  <w:endnote w:type="continuationSeparator" w:id="0">
    <w:p w14:paraId="002D0091" w14:textId="77777777" w:rsidR="002C06F2" w:rsidRDefault="002C06F2">
      <w:pPr>
        <w:spacing w:after="0" w:line="240" w:lineRule="auto"/>
      </w:pPr>
      <w:r>
        <w:continuationSeparator/>
      </w:r>
    </w:p>
    <w:p w14:paraId="597B79D7" w14:textId="77777777" w:rsidR="002C06F2" w:rsidRDefault="002C06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538" w:type="pct"/>
      <w:tblInd w:w="-2474" w:type="dxa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Company info table"/>
    </w:tblPr>
    <w:tblGrid>
      <w:gridCol w:w="8472"/>
      <w:gridCol w:w="2640"/>
    </w:tblGrid>
    <w:tr w:rsidR="00B404E0" w:rsidRPr="00504015" w14:paraId="0B913D44" w14:textId="77777777" w:rsidTr="00552C8F">
      <w:trPr>
        <w:trHeight w:val="1765"/>
      </w:trPr>
      <w:tc>
        <w:tcPr>
          <w:tcW w:w="8375" w:type="dxa"/>
          <w:vAlign w:val="bottom"/>
        </w:tcPr>
        <w:p w14:paraId="74BC2E20" w14:textId="77777777" w:rsidR="00B404E0" w:rsidRPr="004F1468" w:rsidRDefault="00B404E0" w:rsidP="00B404E0">
          <w:pPr>
            <w:spacing w:after="60" w:line="240" w:lineRule="auto"/>
            <w:ind w:left="29" w:right="29"/>
            <w:rPr>
              <w:rFonts w:eastAsia="Arial" w:cs="Arial"/>
              <w:b/>
              <w:bCs/>
              <w:noProof/>
              <w:sz w:val="36"/>
            </w:rPr>
          </w:pPr>
          <w:r w:rsidRPr="00504015">
            <w:rPr>
              <w:rFonts w:eastAsia="Arial" w:cs="Arial"/>
              <w:b/>
              <w:bCs/>
              <w:sz w:val="36"/>
            </w:rPr>
            <w:t>PactWorld</w:t>
          </w:r>
        </w:p>
        <w:tbl>
          <w:tblPr>
            <w:tblW w:w="8469" w:type="dxa"/>
            <w:tblInd w:w="3" w:type="dxa"/>
            <w:tblCellMar>
              <w:left w:w="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2943"/>
            <w:gridCol w:w="2627"/>
            <w:gridCol w:w="2899"/>
          </w:tblGrid>
          <w:tr w:rsidR="00B404E0" w:rsidRPr="00504015" w14:paraId="5DD32E8A" w14:textId="77777777" w:rsidTr="00552C8F">
            <w:trPr>
              <w:trHeight w:hRule="exact" w:val="56"/>
            </w:trPr>
            <w:tc>
              <w:tcPr>
                <w:tcW w:w="2943" w:type="dxa"/>
                <w:tcBorders>
                  <w:top w:val="single" w:sz="8" w:space="0" w:color="FF0000"/>
                </w:tcBorders>
              </w:tcPr>
              <w:p w14:paraId="724275FC" w14:textId="77777777" w:rsidR="00B404E0" w:rsidRPr="004F1468" w:rsidRDefault="00B404E0" w:rsidP="00B404E0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</w:rPr>
                </w:pPr>
              </w:p>
            </w:tc>
            <w:tc>
              <w:tcPr>
                <w:tcW w:w="2627" w:type="dxa"/>
                <w:tcBorders>
                  <w:top w:val="single" w:sz="8" w:space="0" w:color="FF0000"/>
                </w:tcBorders>
              </w:tcPr>
              <w:p w14:paraId="7AB54831" w14:textId="77777777" w:rsidR="00B404E0" w:rsidRPr="004F1468" w:rsidRDefault="00B404E0" w:rsidP="00B404E0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</w:rPr>
                </w:pPr>
              </w:p>
            </w:tc>
            <w:tc>
              <w:tcPr>
                <w:tcW w:w="2899" w:type="dxa"/>
                <w:tcBorders>
                  <w:top w:val="single" w:sz="8" w:space="0" w:color="FF0000"/>
                </w:tcBorders>
              </w:tcPr>
              <w:p w14:paraId="179F858D" w14:textId="77777777" w:rsidR="00B404E0" w:rsidRPr="004F1468" w:rsidRDefault="00B404E0" w:rsidP="00B404E0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</w:rPr>
                </w:pPr>
              </w:p>
            </w:tc>
          </w:tr>
          <w:tr w:rsidR="00B404E0" w:rsidRPr="00504015" w14:paraId="2DF9B0FB" w14:textId="77777777" w:rsidTr="00552C8F">
            <w:trPr>
              <w:trHeight w:val="459"/>
            </w:trPr>
            <w:tc>
              <w:tcPr>
                <w:tcW w:w="2943" w:type="dxa"/>
                <w:tcBorders>
                  <w:bottom w:val="double" w:sz="12" w:space="0" w:color="00B050"/>
                </w:tcBorders>
                <w:tcMar>
                  <w:left w:w="0" w:type="dxa"/>
                  <w:bottom w:w="144" w:type="dxa"/>
                  <w:right w:w="115" w:type="dxa"/>
                </w:tcMar>
              </w:tcPr>
              <w:p w14:paraId="09AD4671" w14:textId="77777777" w:rsidR="00B404E0" w:rsidRPr="004F1468" w:rsidRDefault="00B404E0" w:rsidP="00B404E0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  <w:lang w:val="fr-FR"/>
                  </w:rPr>
                </w:pPr>
                <w:r w:rsidRPr="004F1468">
                  <w:rPr>
                    <w:rFonts w:eastAsia="Arial" w:cs="Arial"/>
                    <w:b/>
                    <w:bCs/>
                    <w:noProof/>
                    <w:lang w:val="fr-FR"/>
                  </w:rPr>
                  <w:t>Tél</w:t>
                </w:r>
                <w:r w:rsidRPr="004F1468">
                  <w:rPr>
                    <w:rFonts w:eastAsia="Arial" w:cs="Arial"/>
                    <w:noProof/>
                    <w:lang w:val="fr-FR"/>
                  </w:rPr>
                  <w:t xml:space="preserve">  </w:t>
                </w:r>
                <w:r w:rsidRPr="004F1468">
                  <w:rPr>
                    <w:rFonts w:eastAsia="Arial" w:cs="Arial"/>
                    <w:b/>
                    <w:bCs/>
                    <w:noProof/>
                    <w:lang w:val="fr-FR"/>
                  </w:rPr>
                  <w:t xml:space="preserve">: </w:t>
                </w:r>
                <w:r>
                  <w:rPr>
                    <w:rFonts w:eastAsia="Arial" w:cs="Arial"/>
                    <w:noProof/>
                    <w:lang w:val="fr-FR"/>
                  </w:rPr>
                  <w:t>+243 980</w:t>
                </w:r>
                <w:r w:rsidRPr="004F1468">
                  <w:rPr>
                    <w:rFonts w:eastAsia="Arial" w:cs="Arial"/>
                    <w:noProof/>
                    <w:lang w:val="fr-FR"/>
                  </w:rPr>
                  <w:t xml:space="preserve"> </w:t>
                </w:r>
                <w:r>
                  <w:rPr>
                    <w:rFonts w:eastAsia="Arial" w:cs="Arial"/>
                    <w:noProof/>
                    <w:lang w:val="fr-FR"/>
                  </w:rPr>
                  <w:t>761</w:t>
                </w:r>
                <w:r w:rsidRPr="004F1468">
                  <w:rPr>
                    <w:rFonts w:eastAsia="Arial" w:cs="Arial"/>
                    <w:noProof/>
                    <w:lang w:val="fr-FR"/>
                  </w:rPr>
                  <w:t xml:space="preserve"> </w:t>
                </w:r>
                <w:r>
                  <w:rPr>
                    <w:rFonts w:eastAsia="Arial" w:cs="Arial"/>
                    <w:noProof/>
                    <w:lang w:val="fr-FR"/>
                  </w:rPr>
                  <w:t>787</w:t>
                </w:r>
              </w:p>
              <w:p w14:paraId="57741C84" w14:textId="77777777" w:rsidR="00B404E0" w:rsidRPr="004F1468" w:rsidRDefault="002C06F2" w:rsidP="00B404E0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  <w:lang w:val="fr-FR"/>
                  </w:rPr>
                </w:pPr>
                <w:hyperlink r:id="rId1" w:history="1">
                  <w:r w:rsidR="00B404E0" w:rsidRPr="004F1468">
                    <w:rPr>
                      <w:rStyle w:val="Lienhypertexte"/>
                      <w:rFonts w:eastAsia="Arial" w:cs="Arial"/>
                      <w:noProof/>
                      <w:color w:val="auto"/>
                      <w:u w:val="none"/>
                      <w:lang w:val="fr-FR"/>
                    </w:rPr>
                    <w:t>www.pact-world.com</w:t>
                  </w:r>
                </w:hyperlink>
                <w:r w:rsidR="00B404E0" w:rsidRPr="00504015">
                  <w:rPr>
                    <w:rFonts w:eastAsia="Arial" w:cs="Arial"/>
                    <w:noProof/>
                    <w:lang w:val="fr-FR"/>
                  </w:rPr>
                  <w:t xml:space="preserve"> </w:t>
                </w:r>
              </w:p>
              <w:p w14:paraId="1C76C806" w14:textId="77777777" w:rsidR="00B404E0" w:rsidRPr="004F1468" w:rsidRDefault="002C06F2" w:rsidP="00B404E0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  <w:lang w:val="fr-FR"/>
                  </w:rPr>
                </w:pPr>
                <w:hyperlink r:id="rId2" w:history="1">
                  <w:r w:rsidR="00B404E0" w:rsidRPr="004F1468">
                    <w:rPr>
                      <w:rStyle w:val="Lienhypertexte"/>
                      <w:rFonts w:eastAsia="Arial" w:cs="Arial"/>
                      <w:noProof/>
                      <w:color w:val="auto"/>
                      <w:u w:val="none"/>
                      <w:lang w:val="fr-FR"/>
                    </w:rPr>
                    <w:t>pactworld@pact-world.com</w:t>
                  </w:r>
                </w:hyperlink>
                <w:r w:rsidR="00B404E0" w:rsidRPr="007D4179">
                  <w:rPr>
                    <w:rFonts w:eastAsia="Arial" w:cs="Arial"/>
                    <w:noProof/>
                    <w:lang w:val="fr-FR"/>
                  </w:rPr>
                  <w:t xml:space="preserve"> </w:t>
                </w:r>
                <w:r w:rsidR="00B404E0" w:rsidRPr="00504015">
                  <w:rPr>
                    <w:rFonts w:eastAsia="Arial" w:cs="Arial"/>
                    <w:noProof/>
                    <w:lang w:val="fr-FR"/>
                  </w:rPr>
                  <w:t xml:space="preserve"> </w:t>
                </w:r>
              </w:p>
            </w:tc>
            <w:tc>
              <w:tcPr>
                <w:tcW w:w="2627" w:type="dxa"/>
                <w:tcBorders>
                  <w:bottom w:val="double" w:sz="12" w:space="0" w:color="00B050"/>
                </w:tcBorders>
                <w:tcMar>
                  <w:left w:w="0" w:type="dxa"/>
                  <w:bottom w:w="144" w:type="dxa"/>
                  <w:right w:w="115" w:type="dxa"/>
                </w:tcMar>
              </w:tcPr>
              <w:p w14:paraId="13E46061" w14:textId="77777777" w:rsidR="00B404E0" w:rsidRPr="004F1468" w:rsidRDefault="00B404E0" w:rsidP="00B404E0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</w:rPr>
                </w:pPr>
                <w:r w:rsidRPr="004F1468">
                  <w:rPr>
                    <w:rFonts w:eastAsia="Arial" w:cs="Arial"/>
                    <w:noProof/>
                  </w:rPr>
                  <w:t>16,C.Lukusa,Gombe</w:t>
                </w:r>
              </w:p>
              <w:p w14:paraId="3B5226AE" w14:textId="77777777" w:rsidR="00B404E0" w:rsidRPr="00504015" w:rsidRDefault="00B404E0" w:rsidP="00B404E0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</w:rPr>
                </w:pPr>
                <w:r w:rsidRPr="004F1468">
                  <w:rPr>
                    <w:rFonts w:eastAsia="Arial" w:cs="Arial"/>
                    <w:noProof/>
                  </w:rPr>
                  <w:t>Kinshasa, RDCongo</w:t>
                </w:r>
              </w:p>
              <w:p w14:paraId="59A2B8F3" w14:textId="77777777" w:rsidR="00B404E0" w:rsidRPr="004F1468" w:rsidRDefault="00B404E0" w:rsidP="00B404E0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</w:rPr>
                </w:pPr>
                <w:r w:rsidRPr="00504015">
                  <w:rPr>
                    <w:rFonts w:eastAsia="Arial" w:cs="Arial"/>
                    <w:noProof/>
                  </w:rPr>
                  <w:t xml:space="preserve">BP </w:t>
                </w:r>
                <w:r>
                  <w:rPr>
                    <w:rFonts w:eastAsia="Arial" w:cs="Arial"/>
                    <w:noProof/>
                  </w:rPr>
                  <w:t>7336 Kinshasa 1</w:t>
                </w:r>
              </w:p>
            </w:tc>
            <w:tc>
              <w:tcPr>
                <w:tcW w:w="2899" w:type="dxa"/>
                <w:tcBorders>
                  <w:bottom w:val="double" w:sz="12" w:space="0" w:color="00B050"/>
                </w:tcBorders>
                <w:tcMar>
                  <w:left w:w="0" w:type="dxa"/>
                  <w:bottom w:w="144" w:type="dxa"/>
                  <w:right w:w="115" w:type="dxa"/>
                </w:tcMar>
              </w:tcPr>
              <w:p w14:paraId="529E3704" w14:textId="77777777" w:rsidR="00B404E0" w:rsidRPr="00504015" w:rsidRDefault="00B404E0" w:rsidP="00B404E0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  <w:sz w:val="18"/>
                    <w:szCs w:val="18"/>
                  </w:rPr>
                </w:pPr>
                <w:r w:rsidRPr="00504015">
                  <w:rPr>
                    <w:rFonts w:eastAsia="Arial" w:cs="Arial"/>
                    <w:noProof/>
                    <w:sz w:val="18"/>
                    <w:szCs w:val="18"/>
                  </w:rPr>
                  <w:t xml:space="preserve">RCCM </w:t>
                </w:r>
                <w:r w:rsidRPr="00504015">
                  <w:rPr>
                    <w:rFonts w:eastAsia="Arial" w:cs="Arial"/>
                    <w:b/>
                    <w:bCs/>
                    <w:noProof/>
                    <w:sz w:val="18"/>
                    <w:szCs w:val="18"/>
                  </w:rPr>
                  <w:t>:</w:t>
                </w:r>
                <w:r w:rsidRPr="00504015">
                  <w:rPr>
                    <w:rFonts w:eastAsia="Arial" w:cs="Arial"/>
                    <w:noProof/>
                    <w:sz w:val="18"/>
                    <w:szCs w:val="18"/>
                  </w:rPr>
                  <w:t xml:space="preserve"> </w:t>
                </w:r>
                <w:r w:rsidRPr="00504015">
                  <w:rPr>
                    <w:rFonts w:eastAsia="Arial" w:cs="Arial"/>
                    <w:noProof/>
                  </w:rPr>
                  <w:t>23-B-0057</w:t>
                </w:r>
              </w:p>
              <w:p w14:paraId="1AB16E25" w14:textId="77777777" w:rsidR="00B404E0" w:rsidRPr="00504015" w:rsidRDefault="00B404E0" w:rsidP="00B404E0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</w:rPr>
                </w:pPr>
                <w:r w:rsidRPr="00504015">
                  <w:rPr>
                    <w:rFonts w:ascii="Algerian" w:eastAsia="Arial" w:hAnsi="Algerian" w:cs="Times New Roman"/>
                    <w:noProof/>
                  </w:rPr>
                  <w:t>I</w:t>
                </w:r>
                <w:r w:rsidRPr="00504015">
                  <w:rPr>
                    <w:rFonts w:eastAsia="Arial" w:cs="Arial"/>
                    <w:noProof/>
                  </w:rPr>
                  <w:t>mpot : A2305489S</w:t>
                </w:r>
              </w:p>
              <w:p w14:paraId="23DB452E" w14:textId="77777777" w:rsidR="00B404E0" w:rsidRPr="004F1468" w:rsidRDefault="00B404E0" w:rsidP="00B404E0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</w:rPr>
                </w:pPr>
                <w:r w:rsidRPr="00504015">
                  <w:rPr>
                    <w:rFonts w:eastAsia="Arial" w:cs="Arial"/>
                    <w:noProof/>
                  </w:rPr>
                  <w:t>Id.Nat : 01-H5300-N28127J</w:t>
                </w:r>
              </w:p>
            </w:tc>
          </w:tr>
        </w:tbl>
        <w:p w14:paraId="5F075AA8" w14:textId="77777777" w:rsidR="00B404E0" w:rsidRPr="004F1468" w:rsidRDefault="00B404E0" w:rsidP="00B404E0">
          <w:pPr>
            <w:rPr>
              <w:rFonts w:eastAsia="Arial" w:cs="Arial"/>
              <w:noProof/>
            </w:rPr>
          </w:pPr>
        </w:p>
      </w:tc>
      <w:tc>
        <w:tcPr>
          <w:tcW w:w="2640" w:type="dxa"/>
          <w:vAlign w:val="bottom"/>
        </w:tcPr>
        <w:p w14:paraId="382DD831" w14:textId="77777777" w:rsidR="00B404E0" w:rsidRPr="004F1468" w:rsidRDefault="00B404E0" w:rsidP="00B404E0">
          <w:pPr>
            <w:spacing w:after="80" w:line="240" w:lineRule="auto"/>
            <w:jc w:val="center"/>
            <w:rPr>
              <w:rFonts w:eastAsia="Arial" w:cs="Arial"/>
              <w:noProof/>
              <w:lang w:eastAsia="fr-FR"/>
            </w:rPr>
          </w:pPr>
        </w:p>
        <w:p w14:paraId="51CB9EA0" w14:textId="77777777" w:rsidR="00B404E0" w:rsidRPr="004F1468" w:rsidRDefault="00B404E0" w:rsidP="00B404E0">
          <w:pPr>
            <w:spacing w:after="80" w:line="240" w:lineRule="auto"/>
            <w:jc w:val="center"/>
            <w:rPr>
              <w:rFonts w:eastAsia="Arial" w:cs="Arial"/>
              <w:noProof/>
            </w:rPr>
          </w:pPr>
          <w:r w:rsidRPr="004F1468">
            <w:rPr>
              <w:rFonts w:eastAsia="Arial" w:cs="Arial"/>
              <w:noProof/>
              <w:lang w:val="fr-FR" w:eastAsia="fr-FR"/>
            </w:rPr>
            <w:drawing>
              <wp:inline distT="0" distB="0" distL="0" distR="0" wp14:anchorId="47D582A1" wp14:editId="65014808">
                <wp:extent cx="1669473" cy="685165"/>
                <wp:effectExtent l="0" t="0" r="6985" b="63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5"/>
                        <pic:cNvPicPr preferRelativeResize="0">
                          <a:picLocks noChangeAspect="1" noChangeArrowheads="1"/>
                        </pic:cNvPicPr>
                      </pic:nvPicPr>
                      <pic:blipFill rotWithShape="1">
                        <a:blip r:embed="rId3"/>
                        <a:srcRect t="21854" b="33982"/>
                        <a:stretch/>
                      </pic:blipFill>
                      <pic:spPr bwMode="auto">
                        <a:xfrm>
                          <a:off x="0" y="0"/>
                          <a:ext cx="1669473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B404E0" w:rsidRPr="00504015" w14:paraId="70FF1E58" w14:textId="77777777" w:rsidTr="00552C8F">
      <w:trPr>
        <w:trHeight w:hRule="exact" w:val="99"/>
      </w:trPr>
      <w:tc>
        <w:tcPr>
          <w:tcW w:w="8375" w:type="dxa"/>
          <w:shd w:val="clear" w:color="auto" w:fill="00B0F0"/>
        </w:tcPr>
        <w:p w14:paraId="5DE804B6" w14:textId="77777777" w:rsidR="00B404E0" w:rsidRPr="004F1468" w:rsidRDefault="00B404E0" w:rsidP="00B404E0">
          <w:pPr>
            <w:rPr>
              <w:rFonts w:eastAsia="Arial" w:cs="Arial"/>
            </w:rPr>
          </w:pPr>
        </w:p>
      </w:tc>
      <w:tc>
        <w:tcPr>
          <w:tcW w:w="2640" w:type="dxa"/>
          <w:shd w:val="clear" w:color="auto" w:fill="00B0F0"/>
        </w:tcPr>
        <w:p w14:paraId="29099E00" w14:textId="77777777" w:rsidR="00B404E0" w:rsidRPr="004F1468" w:rsidRDefault="00B404E0" w:rsidP="00B404E0">
          <w:pPr>
            <w:rPr>
              <w:rFonts w:eastAsia="Arial" w:cs="Arial"/>
            </w:rPr>
          </w:pPr>
        </w:p>
      </w:tc>
    </w:tr>
  </w:tbl>
  <w:p w14:paraId="063C0697" w14:textId="77777777" w:rsidR="00B404E0" w:rsidRPr="00504015" w:rsidRDefault="00B404E0" w:rsidP="00B404E0">
    <w:pPr>
      <w:pStyle w:val="Pieddepage"/>
      <w:ind w:left="0"/>
      <w:rPr>
        <w:color w:val="auto"/>
      </w:rPr>
    </w:pPr>
  </w:p>
  <w:p w14:paraId="654FC1A6" w14:textId="77777777" w:rsidR="00B404E0" w:rsidRDefault="00B404E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538" w:type="pct"/>
      <w:tblInd w:w="-2474" w:type="dxa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Company info table"/>
    </w:tblPr>
    <w:tblGrid>
      <w:gridCol w:w="8472"/>
      <w:gridCol w:w="2640"/>
    </w:tblGrid>
    <w:tr w:rsidR="00504015" w:rsidRPr="00504015" w14:paraId="5B5654AD" w14:textId="77777777" w:rsidTr="00041CE7">
      <w:trPr>
        <w:trHeight w:val="1765"/>
      </w:trPr>
      <w:tc>
        <w:tcPr>
          <w:tcW w:w="8375" w:type="dxa"/>
          <w:vAlign w:val="bottom"/>
        </w:tcPr>
        <w:p w14:paraId="70C82E1B" w14:textId="2897F6A4" w:rsidR="00937EDD" w:rsidRPr="004F1468" w:rsidRDefault="00937EDD" w:rsidP="00937EDD">
          <w:pPr>
            <w:spacing w:after="60" w:line="240" w:lineRule="auto"/>
            <w:ind w:left="29" w:right="29"/>
            <w:rPr>
              <w:rFonts w:eastAsia="Arial" w:cs="Arial"/>
              <w:b/>
              <w:bCs/>
              <w:noProof/>
              <w:sz w:val="36"/>
            </w:rPr>
          </w:pPr>
          <w:bookmarkStart w:id="2" w:name="_Hlk171493005"/>
          <w:r w:rsidRPr="00504015">
            <w:rPr>
              <w:rFonts w:eastAsia="Arial" w:cs="Arial"/>
              <w:b/>
              <w:bCs/>
              <w:sz w:val="36"/>
            </w:rPr>
            <w:t>PactWorld</w:t>
          </w:r>
        </w:p>
        <w:tbl>
          <w:tblPr>
            <w:tblW w:w="8469" w:type="dxa"/>
            <w:tblInd w:w="3" w:type="dxa"/>
            <w:tblCellMar>
              <w:left w:w="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2943"/>
            <w:gridCol w:w="2627"/>
            <w:gridCol w:w="2899"/>
          </w:tblGrid>
          <w:tr w:rsidR="00504015" w:rsidRPr="00504015" w14:paraId="43F85F8B" w14:textId="77777777" w:rsidTr="002021E4">
            <w:trPr>
              <w:trHeight w:hRule="exact" w:val="56"/>
            </w:trPr>
            <w:tc>
              <w:tcPr>
                <w:tcW w:w="2943" w:type="dxa"/>
                <w:tcBorders>
                  <w:top w:val="single" w:sz="8" w:space="0" w:color="FF0000"/>
                </w:tcBorders>
              </w:tcPr>
              <w:p w14:paraId="4A9DA9A9" w14:textId="77777777" w:rsidR="00937EDD" w:rsidRPr="004F1468" w:rsidRDefault="00937EDD" w:rsidP="00937EDD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</w:rPr>
                </w:pPr>
              </w:p>
            </w:tc>
            <w:tc>
              <w:tcPr>
                <w:tcW w:w="2627" w:type="dxa"/>
                <w:tcBorders>
                  <w:top w:val="single" w:sz="8" w:space="0" w:color="FF0000"/>
                </w:tcBorders>
              </w:tcPr>
              <w:p w14:paraId="1D8288F2" w14:textId="77777777" w:rsidR="00937EDD" w:rsidRPr="004F1468" w:rsidRDefault="00937EDD" w:rsidP="00937EDD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</w:rPr>
                </w:pPr>
              </w:p>
            </w:tc>
            <w:tc>
              <w:tcPr>
                <w:tcW w:w="2899" w:type="dxa"/>
                <w:tcBorders>
                  <w:top w:val="single" w:sz="8" w:space="0" w:color="FF0000"/>
                </w:tcBorders>
              </w:tcPr>
              <w:p w14:paraId="33CC6982" w14:textId="77777777" w:rsidR="00937EDD" w:rsidRPr="004F1468" w:rsidRDefault="00937EDD" w:rsidP="00937EDD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</w:rPr>
                </w:pPr>
              </w:p>
            </w:tc>
          </w:tr>
          <w:tr w:rsidR="00504015" w:rsidRPr="00504015" w14:paraId="771524BA" w14:textId="77777777" w:rsidTr="002021E4">
            <w:trPr>
              <w:trHeight w:val="459"/>
            </w:trPr>
            <w:tc>
              <w:tcPr>
                <w:tcW w:w="2943" w:type="dxa"/>
                <w:tcBorders>
                  <w:bottom w:val="double" w:sz="12" w:space="0" w:color="00B050"/>
                </w:tcBorders>
                <w:tcMar>
                  <w:left w:w="0" w:type="dxa"/>
                  <w:bottom w:w="144" w:type="dxa"/>
                  <w:right w:w="115" w:type="dxa"/>
                </w:tcMar>
              </w:tcPr>
              <w:p w14:paraId="2A761DA1" w14:textId="253BC1D9" w:rsidR="00937EDD" w:rsidRPr="004F1468" w:rsidRDefault="00937EDD" w:rsidP="00937EDD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  <w:lang w:val="fr-FR"/>
                  </w:rPr>
                </w:pPr>
                <w:bookmarkStart w:id="3" w:name="_Hlk171493183"/>
                <w:r w:rsidRPr="004F1468">
                  <w:rPr>
                    <w:rFonts w:eastAsia="Arial" w:cs="Arial"/>
                    <w:b/>
                    <w:bCs/>
                    <w:noProof/>
                    <w:lang w:val="fr-FR"/>
                  </w:rPr>
                  <w:t>Tél</w:t>
                </w:r>
                <w:r w:rsidRPr="004F1468">
                  <w:rPr>
                    <w:rFonts w:eastAsia="Arial" w:cs="Arial"/>
                    <w:noProof/>
                    <w:lang w:val="fr-FR"/>
                  </w:rPr>
                  <w:t xml:space="preserve">  </w:t>
                </w:r>
                <w:r w:rsidRPr="004F1468">
                  <w:rPr>
                    <w:rFonts w:eastAsia="Arial" w:cs="Arial"/>
                    <w:b/>
                    <w:bCs/>
                    <w:noProof/>
                    <w:lang w:val="fr-FR"/>
                  </w:rPr>
                  <w:t xml:space="preserve">: </w:t>
                </w:r>
                <w:r w:rsidR="00E82514">
                  <w:rPr>
                    <w:rFonts w:eastAsia="Arial" w:cs="Arial"/>
                    <w:noProof/>
                    <w:lang w:val="fr-FR"/>
                  </w:rPr>
                  <w:t>+243 980</w:t>
                </w:r>
                <w:r w:rsidRPr="004F1468">
                  <w:rPr>
                    <w:rFonts w:eastAsia="Arial" w:cs="Arial"/>
                    <w:noProof/>
                    <w:lang w:val="fr-FR"/>
                  </w:rPr>
                  <w:t xml:space="preserve"> </w:t>
                </w:r>
                <w:r w:rsidR="00E82514">
                  <w:rPr>
                    <w:rFonts w:eastAsia="Arial" w:cs="Arial"/>
                    <w:noProof/>
                    <w:lang w:val="fr-FR"/>
                  </w:rPr>
                  <w:t>761</w:t>
                </w:r>
                <w:r w:rsidRPr="004F1468">
                  <w:rPr>
                    <w:rFonts w:eastAsia="Arial" w:cs="Arial"/>
                    <w:noProof/>
                    <w:lang w:val="fr-FR"/>
                  </w:rPr>
                  <w:t xml:space="preserve"> </w:t>
                </w:r>
                <w:r w:rsidR="00E82514">
                  <w:rPr>
                    <w:rFonts w:eastAsia="Arial" w:cs="Arial"/>
                    <w:noProof/>
                    <w:lang w:val="fr-FR"/>
                  </w:rPr>
                  <w:t>787</w:t>
                </w:r>
              </w:p>
              <w:p w14:paraId="105B83EE" w14:textId="02C5FDB0" w:rsidR="00937EDD" w:rsidRPr="004F1468" w:rsidRDefault="002C06F2" w:rsidP="00937EDD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  <w:lang w:val="fr-FR"/>
                  </w:rPr>
                </w:pPr>
                <w:hyperlink r:id="rId1" w:history="1">
                  <w:r w:rsidR="00937EDD" w:rsidRPr="004F1468">
                    <w:rPr>
                      <w:rStyle w:val="Lienhypertexte"/>
                      <w:rFonts w:eastAsia="Arial" w:cs="Arial"/>
                      <w:noProof/>
                      <w:color w:val="auto"/>
                      <w:u w:val="none"/>
                      <w:lang w:val="fr-FR"/>
                    </w:rPr>
                    <w:t>www.pact-world.com</w:t>
                  </w:r>
                </w:hyperlink>
                <w:r w:rsidR="00504015" w:rsidRPr="00504015">
                  <w:rPr>
                    <w:rFonts w:eastAsia="Arial" w:cs="Arial"/>
                    <w:noProof/>
                    <w:lang w:val="fr-FR"/>
                  </w:rPr>
                  <w:t xml:space="preserve"> </w:t>
                </w:r>
              </w:p>
              <w:p w14:paraId="21E0FE28" w14:textId="00A1F932" w:rsidR="00937EDD" w:rsidRPr="004F1468" w:rsidRDefault="002C06F2" w:rsidP="00937EDD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  <w:lang w:val="fr-FR"/>
                  </w:rPr>
                </w:pPr>
                <w:hyperlink r:id="rId2" w:history="1">
                  <w:r w:rsidR="00937EDD" w:rsidRPr="004F1468">
                    <w:rPr>
                      <w:rStyle w:val="Lienhypertexte"/>
                      <w:rFonts w:eastAsia="Arial" w:cs="Arial"/>
                      <w:noProof/>
                      <w:color w:val="auto"/>
                      <w:u w:val="none"/>
                      <w:lang w:val="fr-FR"/>
                    </w:rPr>
                    <w:t>pactworld@pact-world.com</w:t>
                  </w:r>
                </w:hyperlink>
                <w:r w:rsidR="00504015" w:rsidRPr="007D4179">
                  <w:rPr>
                    <w:rFonts w:eastAsia="Arial" w:cs="Arial"/>
                    <w:noProof/>
                    <w:lang w:val="fr-FR"/>
                  </w:rPr>
                  <w:t xml:space="preserve"> </w:t>
                </w:r>
                <w:r w:rsidR="00504015" w:rsidRPr="00504015">
                  <w:rPr>
                    <w:rFonts w:eastAsia="Arial" w:cs="Arial"/>
                    <w:noProof/>
                    <w:lang w:val="fr-FR"/>
                  </w:rPr>
                  <w:t xml:space="preserve"> </w:t>
                </w:r>
              </w:p>
            </w:tc>
            <w:tc>
              <w:tcPr>
                <w:tcW w:w="2627" w:type="dxa"/>
                <w:tcBorders>
                  <w:bottom w:val="double" w:sz="12" w:space="0" w:color="00B050"/>
                </w:tcBorders>
                <w:tcMar>
                  <w:left w:w="0" w:type="dxa"/>
                  <w:bottom w:w="144" w:type="dxa"/>
                  <w:right w:w="115" w:type="dxa"/>
                </w:tcMar>
              </w:tcPr>
              <w:p w14:paraId="4F82FCF4" w14:textId="77777777" w:rsidR="00937EDD" w:rsidRPr="004F1468" w:rsidRDefault="00937EDD" w:rsidP="00937EDD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</w:rPr>
                </w:pPr>
                <w:r w:rsidRPr="004F1468">
                  <w:rPr>
                    <w:rFonts w:eastAsia="Arial" w:cs="Arial"/>
                    <w:noProof/>
                  </w:rPr>
                  <w:t>16,C.Lukusa,Gombe</w:t>
                </w:r>
              </w:p>
              <w:p w14:paraId="6F2EEDDC" w14:textId="77777777" w:rsidR="00937EDD" w:rsidRPr="00504015" w:rsidRDefault="00937EDD" w:rsidP="00937EDD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</w:rPr>
                </w:pPr>
                <w:r w:rsidRPr="004F1468">
                  <w:rPr>
                    <w:rFonts w:eastAsia="Arial" w:cs="Arial"/>
                    <w:noProof/>
                  </w:rPr>
                  <w:t>Kinshasa, RDCongo</w:t>
                </w:r>
              </w:p>
              <w:p w14:paraId="76680D3A" w14:textId="360FEFDF" w:rsidR="00937EDD" w:rsidRPr="004F1468" w:rsidRDefault="004923FF" w:rsidP="00937EDD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</w:rPr>
                </w:pPr>
                <w:r w:rsidRPr="00504015">
                  <w:rPr>
                    <w:rFonts w:eastAsia="Arial" w:cs="Arial"/>
                    <w:noProof/>
                  </w:rPr>
                  <w:t xml:space="preserve">BP </w:t>
                </w:r>
                <w:r w:rsidR="00504015">
                  <w:rPr>
                    <w:rFonts w:eastAsia="Arial" w:cs="Arial"/>
                    <w:noProof/>
                  </w:rPr>
                  <w:t>7336 Kinshasa 1</w:t>
                </w:r>
              </w:p>
            </w:tc>
            <w:tc>
              <w:tcPr>
                <w:tcW w:w="2899" w:type="dxa"/>
                <w:tcBorders>
                  <w:bottom w:val="double" w:sz="12" w:space="0" w:color="00B050"/>
                </w:tcBorders>
                <w:tcMar>
                  <w:left w:w="0" w:type="dxa"/>
                  <w:bottom w:w="144" w:type="dxa"/>
                  <w:right w:w="115" w:type="dxa"/>
                </w:tcMar>
              </w:tcPr>
              <w:p w14:paraId="10D0511A" w14:textId="77777777" w:rsidR="00937EDD" w:rsidRPr="00504015" w:rsidRDefault="00937EDD" w:rsidP="00937EDD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  <w:sz w:val="18"/>
                    <w:szCs w:val="18"/>
                  </w:rPr>
                </w:pPr>
                <w:r w:rsidRPr="00504015">
                  <w:rPr>
                    <w:rFonts w:eastAsia="Arial" w:cs="Arial"/>
                    <w:noProof/>
                    <w:sz w:val="18"/>
                    <w:szCs w:val="18"/>
                  </w:rPr>
                  <w:t xml:space="preserve">RCCM </w:t>
                </w:r>
                <w:r w:rsidRPr="00504015">
                  <w:rPr>
                    <w:rFonts w:eastAsia="Arial" w:cs="Arial"/>
                    <w:b/>
                    <w:bCs/>
                    <w:noProof/>
                    <w:sz w:val="18"/>
                    <w:szCs w:val="18"/>
                  </w:rPr>
                  <w:t>:</w:t>
                </w:r>
                <w:r w:rsidRPr="00504015">
                  <w:rPr>
                    <w:rFonts w:eastAsia="Arial" w:cs="Arial"/>
                    <w:noProof/>
                    <w:sz w:val="18"/>
                    <w:szCs w:val="18"/>
                  </w:rPr>
                  <w:t xml:space="preserve"> </w:t>
                </w:r>
                <w:r w:rsidRPr="00504015">
                  <w:rPr>
                    <w:rFonts w:eastAsia="Arial" w:cs="Arial"/>
                    <w:noProof/>
                  </w:rPr>
                  <w:t>23-B-0057</w:t>
                </w:r>
              </w:p>
              <w:p w14:paraId="22C3FCA2" w14:textId="77777777" w:rsidR="00937EDD" w:rsidRPr="00504015" w:rsidRDefault="00937EDD" w:rsidP="00937EDD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</w:rPr>
                </w:pPr>
                <w:r w:rsidRPr="00504015">
                  <w:rPr>
                    <w:rFonts w:ascii="Algerian" w:eastAsia="Arial" w:hAnsi="Algerian" w:cs="Times New Roman"/>
                    <w:noProof/>
                  </w:rPr>
                  <w:t>I</w:t>
                </w:r>
                <w:r w:rsidRPr="00504015">
                  <w:rPr>
                    <w:rFonts w:eastAsia="Arial" w:cs="Arial"/>
                    <w:noProof/>
                  </w:rPr>
                  <w:t>mpot : A2305489S</w:t>
                </w:r>
              </w:p>
              <w:p w14:paraId="53BF9071" w14:textId="77777777" w:rsidR="00937EDD" w:rsidRPr="004F1468" w:rsidRDefault="00937EDD" w:rsidP="00937EDD">
                <w:pPr>
                  <w:spacing w:after="0" w:line="240" w:lineRule="auto"/>
                  <w:ind w:left="29" w:right="29"/>
                  <w:rPr>
                    <w:rFonts w:eastAsia="Arial" w:cs="Arial"/>
                    <w:noProof/>
                  </w:rPr>
                </w:pPr>
                <w:r w:rsidRPr="00504015">
                  <w:rPr>
                    <w:rFonts w:eastAsia="Arial" w:cs="Arial"/>
                    <w:noProof/>
                  </w:rPr>
                  <w:t>Id.Nat : 01-H5300-N28127J</w:t>
                </w:r>
              </w:p>
            </w:tc>
          </w:tr>
          <w:bookmarkEnd w:id="3"/>
        </w:tbl>
        <w:p w14:paraId="012EE012" w14:textId="77777777" w:rsidR="00937EDD" w:rsidRPr="004F1468" w:rsidRDefault="00937EDD" w:rsidP="00937EDD">
          <w:pPr>
            <w:rPr>
              <w:rFonts w:eastAsia="Arial" w:cs="Arial"/>
              <w:noProof/>
            </w:rPr>
          </w:pPr>
        </w:p>
      </w:tc>
      <w:tc>
        <w:tcPr>
          <w:tcW w:w="2640" w:type="dxa"/>
          <w:vAlign w:val="bottom"/>
        </w:tcPr>
        <w:p w14:paraId="7E56C69C" w14:textId="77777777" w:rsidR="00937EDD" w:rsidRPr="004F1468" w:rsidRDefault="00937EDD" w:rsidP="00937EDD">
          <w:pPr>
            <w:spacing w:after="80" w:line="240" w:lineRule="auto"/>
            <w:jc w:val="center"/>
            <w:rPr>
              <w:rFonts w:eastAsia="Arial" w:cs="Arial"/>
              <w:noProof/>
              <w:lang w:eastAsia="fr-FR"/>
            </w:rPr>
          </w:pPr>
        </w:p>
        <w:p w14:paraId="620E5817" w14:textId="77777777" w:rsidR="00937EDD" w:rsidRPr="004F1468" w:rsidRDefault="00937EDD" w:rsidP="00937EDD">
          <w:pPr>
            <w:spacing w:after="80" w:line="240" w:lineRule="auto"/>
            <w:jc w:val="center"/>
            <w:rPr>
              <w:rFonts w:eastAsia="Arial" w:cs="Arial"/>
              <w:noProof/>
            </w:rPr>
          </w:pPr>
          <w:r w:rsidRPr="004F1468">
            <w:rPr>
              <w:rFonts w:eastAsia="Arial" w:cs="Arial"/>
              <w:noProof/>
              <w:lang w:val="fr-FR" w:eastAsia="fr-FR"/>
            </w:rPr>
            <w:drawing>
              <wp:inline distT="0" distB="0" distL="0" distR="0" wp14:anchorId="0A2B4EB7" wp14:editId="3A77731C">
                <wp:extent cx="1669473" cy="685165"/>
                <wp:effectExtent l="0" t="0" r="6985" b="635"/>
                <wp:docPr id="791841066" name="Image 7918410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5"/>
                        <pic:cNvPicPr preferRelativeResize="0">
                          <a:picLocks noChangeAspect="1" noChangeArrowheads="1"/>
                        </pic:cNvPicPr>
                      </pic:nvPicPr>
                      <pic:blipFill rotWithShape="1">
                        <a:blip r:embed="rId3"/>
                        <a:srcRect t="21854" b="33982"/>
                        <a:stretch/>
                      </pic:blipFill>
                      <pic:spPr bwMode="auto">
                        <a:xfrm>
                          <a:off x="0" y="0"/>
                          <a:ext cx="1669473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bookmarkEnd w:id="2"/>
    <w:tr w:rsidR="00504015" w:rsidRPr="00504015" w14:paraId="66EE8D2F" w14:textId="77777777" w:rsidTr="00041CE7">
      <w:trPr>
        <w:trHeight w:hRule="exact" w:val="99"/>
      </w:trPr>
      <w:tc>
        <w:tcPr>
          <w:tcW w:w="8375" w:type="dxa"/>
          <w:shd w:val="clear" w:color="auto" w:fill="00B0F0"/>
        </w:tcPr>
        <w:p w14:paraId="19FB6763" w14:textId="77777777" w:rsidR="00937EDD" w:rsidRPr="004F1468" w:rsidRDefault="00937EDD" w:rsidP="00937EDD">
          <w:pPr>
            <w:rPr>
              <w:rFonts w:eastAsia="Arial" w:cs="Arial"/>
            </w:rPr>
          </w:pPr>
        </w:p>
      </w:tc>
      <w:tc>
        <w:tcPr>
          <w:tcW w:w="2640" w:type="dxa"/>
          <w:shd w:val="clear" w:color="auto" w:fill="00B0F0"/>
        </w:tcPr>
        <w:p w14:paraId="5CBA0213" w14:textId="77777777" w:rsidR="00937EDD" w:rsidRPr="004F1468" w:rsidRDefault="00937EDD" w:rsidP="00937EDD">
          <w:pPr>
            <w:rPr>
              <w:rFonts w:eastAsia="Arial" w:cs="Arial"/>
            </w:rPr>
          </w:pPr>
        </w:p>
      </w:tc>
    </w:tr>
  </w:tbl>
  <w:p w14:paraId="038EA97E" w14:textId="2897F6A4" w:rsidR="004B031B" w:rsidRPr="00504015" w:rsidRDefault="004B031B" w:rsidP="00041CE7">
    <w:pPr>
      <w:pStyle w:val="Pieddepage"/>
      <w:ind w:left="0"/>
      <w:rPr>
        <w:color w:val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262040" w14:textId="77777777" w:rsidR="002C06F2" w:rsidRDefault="002C06F2">
      <w:pPr>
        <w:spacing w:after="0" w:line="240" w:lineRule="auto"/>
      </w:pPr>
      <w:r>
        <w:separator/>
      </w:r>
    </w:p>
    <w:p w14:paraId="38AFE51B" w14:textId="77777777" w:rsidR="002C06F2" w:rsidRDefault="002C06F2"/>
  </w:footnote>
  <w:footnote w:type="continuationSeparator" w:id="0">
    <w:p w14:paraId="2C64251D" w14:textId="77777777" w:rsidR="002C06F2" w:rsidRDefault="002C06F2">
      <w:pPr>
        <w:spacing w:after="0" w:line="240" w:lineRule="auto"/>
      </w:pPr>
      <w:r>
        <w:continuationSeparator/>
      </w:r>
    </w:p>
    <w:p w14:paraId="18F0A207" w14:textId="77777777" w:rsidR="002C06F2" w:rsidRDefault="002C06F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407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design table"/>
    </w:tblPr>
    <w:tblGrid>
      <w:gridCol w:w="2088"/>
      <w:gridCol w:w="283"/>
      <w:gridCol w:w="8424"/>
    </w:tblGrid>
    <w:tr w:rsidR="004B031B" w:rsidRPr="00D9308D" w14:paraId="1C90B385" w14:textId="77777777">
      <w:trPr>
        <w:trHeight w:hRule="exact" w:val="720"/>
        <w:jc w:val="right"/>
      </w:trPr>
      <w:sdt>
        <w:sdtPr>
          <w:rPr>
            <w:noProof/>
            <w:lang w:val="fr-FR"/>
          </w:rPr>
          <w:alias w:val="Date de publication"/>
          <w:tag w:val=""/>
          <w:id w:val="-1532953237"/>
          <w:placeholder>
            <w:docPart w:val="491375A927494EBB992D43E20DE9F824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4-10-31T00:00:00Z">
            <w:dateFormat w:val="dd/MM/yyyy"/>
            <w:lid w:val="fr-FR"/>
            <w:storeMappedDataAs w:val="dateTime"/>
            <w:calendar w:val="gregorian"/>
          </w:date>
        </w:sdtPr>
        <w:sdtEndPr/>
        <w:sdtContent>
          <w:tc>
            <w:tcPr>
              <w:tcW w:w="2088" w:type="dxa"/>
              <w:vAlign w:val="bottom"/>
            </w:tcPr>
            <w:p w14:paraId="069C966B" w14:textId="090152BE" w:rsidR="004B031B" w:rsidRPr="00D9308D" w:rsidRDefault="007D4179">
              <w:pPr>
                <w:pStyle w:val="Date"/>
                <w:rPr>
                  <w:noProof/>
                  <w:lang w:val="fr-FR"/>
                </w:rPr>
              </w:pPr>
              <w:r>
                <w:rPr>
                  <w:noProof/>
                  <w:lang w:val="fr-FR"/>
                </w:rPr>
                <w:t>31/10/2024</w:t>
              </w:r>
            </w:p>
          </w:tc>
        </w:sdtContent>
      </w:sdt>
      <w:tc>
        <w:tcPr>
          <w:tcW w:w="283" w:type="dxa"/>
          <w:shd w:val="clear" w:color="auto" w:fill="auto"/>
          <w:vAlign w:val="bottom"/>
        </w:tcPr>
        <w:p w14:paraId="40433507" w14:textId="77777777" w:rsidR="004B031B" w:rsidRPr="00D9308D" w:rsidRDefault="004B031B">
          <w:pPr>
            <w:rPr>
              <w:noProof/>
              <w:lang w:val="fr-FR"/>
            </w:rPr>
          </w:pPr>
        </w:p>
      </w:tc>
      <w:tc>
        <w:tcPr>
          <w:tcW w:w="8424" w:type="dxa"/>
          <w:vAlign w:val="bottom"/>
        </w:tcPr>
        <w:p w14:paraId="6D56232F" w14:textId="77777777" w:rsidR="004B031B" w:rsidRPr="00D9308D" w:rsidRDefault="004B031B">
          <w:pPr>
            <w:pStyle w:val="Page"/>
            <w:rPr>
              <w:lang w:val="fr-FR"/>
            </w:rPr>
          </w:pPr>
          <w:r w:rsidRPr="00D9308D">
            <w:rPr>
              <w:lang w:val="fr-FR"/>
            </w:rPr>
            <w:t>Pg.</w:t>
          </w:r>
          <w:r w:rsidRPr="00D9308D">
            <w:rPr>
              <w:lang w:val="fr-FR"/>
            </w:rPr>
            <w:fldChar w:fldCharType="begin"/>
          </w:r>
          <w:r w:rsidRPr="00D9308D">
            <w:rPr>
              <w:lang w:val="fr-FR"/>
            </w:rPr>
            <w:instrText>Page \# 0#</w:instrText>
          </w:r>
          <w:r w:rsidRPr="00D9308D">
            <w:rPr>
              <w:lang w:val="fr-FR"/>
            </w:rPr>
            <w:fldChar w:fldCharType="separate"/>
          </w:r>
          <w:r w:rsidR="00142AFF">
            <w:rPr>
              <w:lang w:val="fr-FR"/>
            </w:rPr>
            <w:t>02</w:t>
          </w:r>
          <w:r w:rsidRPr="00D9308D">
            <w:rPr>
              <w:lang w:val="fr-FR"/>
            </w:rPr>
            <w:fldChar w:fldCharType="end"/>
          </w:r>
          <w:r w:rsidRPr="00D9308D">
            <w:rPr>
              <w:lang w:val="fr-FR"/>
            </w:rPr>
            <w:t xml:space="preserve"> </w:t>
          </w:r>
        </w:p>
      </w:tc>
    </w:tr>
    <w:tr w:rsidR="004B031B" w:rsidRPr="00D9308D" w14:paraId="31E6201E" w14:textId="77777777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14:paraId="7643A917" w14:textId="77777777" w:rsidR="004B031B" w:rsidRPr="00D9308D" w:rsidRDefault="004B031B">
          <w:pPr>
            <w:rPr>
              <w:noProof/>
              <w:lang w:val="fr-FR"/>
            </w:rPr>
          </w:pPr>
        </w:p>
      </w:tc>
      <w:tc>
        <w:tcPr>
          <w:tcW w:w="283" w:type="dxa"/>
          <w:shd w:val="clear" w:color="auto" w:fill="auto"/>
        </w:tcPr>
        <w:p w14:paraId="1CBAC4E7" w14:textId="77777777" w:rsidR="004B031B" w:rsidRPr="00D9308D" w:rsidRDefault="004B031B">
          <w:pPr>
            <w:rPr>
              <w:noProof/>
              <w:lang w:val="fr-FR"/>
            </w:rPr>
          </w:pPr>
        </w:p>
      </w:tc>
      <w:tc>
        <w:tcPr>
          <w:tcW w:w="8424" w:type="dxa"/>
          <w:shd w:val="clear" w:color="auto" w:fill="000000" w:themeFill="text1"/>
        </w:tcPr>
        <w:p w14:paraId="44209AF9" w14:textId="77777777" w:rsidR="004B031B" w:rsidRPr="00D9308D" w:rsidRDefault="004B031B">
          <w:pPr>
            <w:rPr>
              <w:noProof/>
              <w:lang w:val="fr-FR"/>
            </w:rPr>
          </w:pPr>
        </w:p>
      </w:tc>
    </w:tr>
  </w:tbl>
  <w:p w14:paraId="646AFAAF" w14:textId="77777777" w:rsidR="004B031B" w:rsidRPr="00D9308D" w:rsidRDefault="004B031B">
    <w:pPr>
      <w:pStyle w:val="En-tte"/>
      <w:rPr>
        <w:noProof/>
        <w:lang w:val="fr-FR"/>
      </w:rPr>
    </w:pPr>
  </w:p>
  <w:p w14:paraId="771FF8F7" w14:textId="77777777" w:rsidR="004B031B" w:rsidRPr="00D9308D" w:rsidRDefault="004B031B">
    <w:pPr>
      <w:rPr>
        <w:noProof/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F310E"/>
    <w:multiLevelType w:val="hybridMultilevel"/>
    <w:tmpl w:val="22821BC2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1E13072"/>
    <w:multiLevelType w:val="hybridMultilevel"/>
    <w:tmpl w:val="849A90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C2177"/>
    <w:multiLevelType w:val="hybridMultilevel"/>
    <w:tmpl w:val="092AD9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8B3385"/>
    <w:multiLevelType w:val="hybridMultilevel"/>
    <w:tmpl w:val="52F60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6006E"/>
    <w:multiLevelType w:val="hybridMultilevel"/>
    <w:tmpl w:val="780618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2A50C7"/>
    <w:multiLevelType w:val="hybridMultilevel"/>
    <w:tmpl w:val="55A4F6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846742"/>
    <w:multiLevelType w:val="hybridMultilevel"/>
    <w:tmpl w:val="4246CF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A45"/>
    <w:rsid w:val="00041CE7"/>
    <w:rsid w:val="000D6DD0"/>
    <w:rsid w:val="00142AFF"/>
    <w:rsid w:val="002021E4"/>
    <w:rsid w:val="002C06F2"/>
    <w:rsid w:val="003475E1"/>
    <w:rsid w:val="00405F44"/>
    <w:rsid w:val="004923FF"/>
    <w:rsid w:val="004A3A2C"/>
    <w:rsid w:val="004B031B"/>
    <w:rsid w:val="00504015"/>
    <w:rsid w:val="00677F75"/>
    <w:rsid w:val="006B7B2D"/>
    <w:rsid w:val="0077522B"/>
    <w:rsid w:val="007D4179"/>
    <w:rsid w:val="0082244D"/>
    <w:rsid w:val="00875047"/>
    <w:rsid w:val="008976EA"/>
    <w:rsid w:val="008D64F5"/>
    <w:rsid w:val="00937EDD"/>
    <w:rsid w:val="00AA1A45"/>
    <w:rsid w:val="00B404E0"/>
    <w:rsid w:val="00B411D1"/>
    <w:rsid w:val="00C04B8E"/>
    <w:rsid w:val="00D9308D"/>
    <w:rsid w:val="00E32C22"/>
    <w:rsid w:val="00E33577"/>
    <w:rsid w:val="00E805E1"/>
    <w:rsid w:val="00E82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0594C7"/>
  <w15:docId w15:val="{06C174E1-FAD5-4DA9-ACD8-D8954565E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" w:unhideWhenUsed="1" w:qFormat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spacing w:after="400" w:line="336" w:lineRule="auto"/>
    </w:p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F4623" w:themeColor="accent1"/>
      <w:sz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Ombrageclair">
    <w:name w:val="Light Shading"/>
    <w:basedOn w:val="Tableau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styleId="Corpsdetexte">
    <w:name w:val="Body Text"/>
    <w:basedOn w:val="Normal"/>
    <w:link w:val="CorpsdetexteCar"/>
    <w:uiPriority w:val="1"/>
    <w:unhideWhenUsed/>
    <w:qFormat/>
    <w:pPr>
      <w:ind w:right="2376"/>
    </w:pPr>
  </w:style>
  <w:style w:type="character" w:customStyle="1" w:styleId="CorpsdetexteCar">
    <w:name w:val="Corps de texte Car"/>
    <w:basedOn w:val="Policepardfaut"/>
    <w:link w:val="Corpsdetexte"/>
    <w:uiPriority w:val="1"/>
    <w:rPr>
      <w:color w:val="404040" w:themeColor="text1" w:themeTint="BF"/>
      <w:sz w:val="20"/>
    </w:rPr>
  </w:style>
  <w:style w:type="paragraph" w:styleId="Formuledepolitesse">
    <w:name w:val="Closing"/>
    <w:basedOn w:val="Normal"/>
    <w:link w:val="FormuledepolitesseCar"/>
    <w:uiPriority w:val="1"/>
    <w:unhideWhenUsed/>
    <w:qFormat/>
    <w:pPr>
      <w:spacing w:before="480" w:after="960" w:line="240" w:lineRule="auto"/>
      <w:ind w:right="2376"/>
    </w:pPr>
    <w:rPr>
      <w:color w:val="595959" w:themeColor="text1" w:themeTint="A6"/>
      <w:kern w:val="20"/>
    </w:rPr>
  </w:style>
  <w:style w:type="character" w:customStyle="1" w:styleId="FormuledepolitesseCar">
    <w:name w:val="Formule de politesse Car"/>
    <w:basedOn w:val="Policepardfaut"/>
    <w:link w:val="Formuledepolitesse"/>
    <w:uiPriority w:val="1"/>
    <w:rPr>
      <w:color w:val="595959" w:themeColor="text1" w:themeTint="A6"/>
      <w:kern w:val="20"/>
      <w:sz w:val="20"/>
    </w:rPr>
  </w:style>
  <w:style w:type="paragraph" w:styleId="Date">
    <w:name w:val="Date"/>
    <w:basedOn w:val="Normal"/>
    <w:next w:val="Normal"/>
    <w:link w:val="DateCar"/>
    <w:uiPriority w:val="2"/>
    <w:qFormat/>
    <w:pPr>
      <w:spacing w:after="40" w:line="240" w:lineRule="auto"/>
    </w:pPr>
    <w:rPr>
      <w:color w:val="000000" w:themeColor="text1"/>
      <w:sz w:val="36"/>
    </w:rPr>
  </w:style>
  <w:style w:type="character" w:customStyle="1" w:styleId="DateCar">
    <w:name w:val="Date Car"/>
    <w:basedOn w:val="Policepardfaut"/>
    <w:link w:val="Date"/>
    <w:uiPriority w:val="2"/>
    <w:rPr>
      <w:color w:val="000000" w:themeColor="text1"/>
      <w:sz w:val="36"/>
    </w:rPr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  <w:ind w:left="29" w:right="29"/>
    </w:pPr>
    <w:rPr>
      <w:color w:val="EF4623" w:themeColor="accent1"/>
    </w:rPr>
  </w:style>
  <w:style w:type="character" w:customStyle="1" w:styleId="PieddepageCar">
    <w:name w:val="Pied de page Car"/>
    <w:basedOn w:val="Policepardfaut"/>
    <w:link w:val="Pieddepage"/>
    <w:uiPriority w:val="99"/>
    <w:rPr>
      <w:color w:val="EF4623" w:themeColor="accent1"/>
      <w:sz w:val="20"/>
    </w:rPr>
  </w:style>
  <w:style w:type="paragraph" w:customStyle="1" w:styleId="En-ttedeformulaire">
    <w:name w:val="En-tête de formulaire"/>
    <w:basedOn w:val="Normal"/>
    <w:uiPriority w:val="2"/>
    <w:qFormat/>
    <w:pPr>
      <w:spacing w:after="0"/>
    </w:pPr>
    <w:rPr>
      <w:b/>
      <w:bCs/>
    </w:rPr>
  </w:style>
  <w:style w:type="paragraph" w:customStyle="1" w:styleId="Graphique">
    <w:name w:val="Graphique"/>
    <w:basedOn w:val="Normal"/>
    <w:uiPriority w:val="99"/>
    <w:pPr>
      <w:spacing w:after="80" w:line="240" w:lineRule="auto"/>
      <w:jc w:val="center"/>
    </w:pPr>
  </w:style>
  <w:style w:type="paragraph" w:styleId="En-tte">
    <w:name w:val="header"/>
    <w:basedOn w:val="Normal"/>
    <w:link w:val="En-tteCar"/>
    <w:uiPriority w:val="99"/>
    <w:qFormat/>
    <w:pPr>
      <w:spacing w:after="380"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color w:val="404040" w:themeColor="text1" w:themeTint="BF"/>
      <w:sz w:val="20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EF4623" w:themeColor="accent1"/>
      <w:sz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</w:rPr>
  </w:style>
  <w:style w:type="paragraph" w:styleId="Sansinterligne">
    <w:name w:val="No Spacing"/>
    <w:uiPriority w:val="1"/>
    <w:unhideWhenUsed/>
    <w:qFormat/>
    <w:pPr>
      <w:spacing w:after="0" w:line="336" w:lineRule="auto"/>
      <w:ind w:right="2376"/>
    </w:pPr>
    <w:rPr>
      <w:color w:val="404040" w:themeColor="text1" w:themeTint="BF"/>
    </w:rPr>
  </w:style>
  <w:style w:type="paragraph" w:customStyle="1" w:styleId="Organisation">
    <w:name w:val="Organisation"/>
    <w:basedOn w:val="Normal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customStyle="1" w:styleId="Page">
    <w:name w:val="Page"/>
    <w:basedOn w:val="Normal"/>
    <w:next w:val="Normal"/>
    <w:uiPriority w:val="99"/>
    <w:unhideWhenUsed/>
    <w:pPr>
      <w:spacing w:after="40" w:line="240" w:lineRule="auto"/>
      <w:jc w:val="right"/>
    </w:pPr>
    <w:rPr>
      <w:noProof/>
      <w:color w:val="000000" w:themeColor="text1"/>
      <w:sz w:val="3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Destinataire">
    <w:name w:val="Destinataire"/>
    <w:basedOn w:val="Normal"/>
    <w:uiPriority w:val="2"/>
    <w:qFormat/>
    <w:pPr>
      <w:spacing w:after="0" w:line="264" w:lineRule="auto"/>
    </w:pPr>
    <w:rPr>
      <w:color w:val="EF4623" w:themeColor="accent1"/>
      <w:sz w:val="18"/>
    </w:rPr>
  </w:style>
  <w:style w:type="paragraph" w:styleId="Salutations">
    <w:name w:val="Salutation"/>
    <w:basedOn w:val="Normal"/>
    <w:next w:val="Normal"/>
    <w:link w:val="SalutationsCar"/>
    <w:uiPriority w:val="1"/>
    <w:unhideWhenUsed/>
    <w:qFormat/>
    <w:pPr>
      <w:spacing w:before="600"/>
      <w:ind w:right="2376"/>
    </w:pPr>
  </w:style>
  <w:style w:type="character" w:customStyle="1" w:styleId="SalutationsCar">
    <w:name w:val="Salutations Car"/>
    <w:basedOn w:val="Policepardfaut"/>
    <w:link w:val="Salutations"/>
    <w:uiPriority w:val="1"/>
    <w:rPr>
      <w:color w:val="404040" w:themeColor="text1" w:themeTint="BF"/>
      <w:sz w:val="20"/>
    </w:rPr>
  </w:style>
  <w:style w:type="paragraph" w:styleId="Signature">
    <w:name w:val="Signature"/>
    <w:basedOn w:val="Normal"/>
    <w:link w:val="SignatureCar"/>
    <w:uiPriority w:val="1"/>
    <w:unhideWhenUsed/>
    <w:qFormat/>
    <w:pPr>
      <w:spacing w:before="40" w:after="40" w:line="288" w:lineRule="auto"/>
      <w:ind w:right="2376"/>
    </w:pPr>
    <w:rPr>
      <w:b/>
      <w:bCs/>
      <w:color w:val="595959" w:themeColor="text1" w:themeTint="A6"/>
      <w:kern w:val="20"/>
    </w:rPr>
  </w:style>
  <w:style w:type="character" w:customStyle="1" w:styleId="SignatureCar">
    <w:name w:val="Signature Car"/>
    <w:basedOn w:val="Policepardfaut"/>
    <w:link w:val="Signature"/>
    <w:uiPriority w:val="1"/>
    <w:rPr>
      <w:b/>
      <w:bCs/>
      <w:color w:val="595959" w:themeColor="text1" w:themeTint="A6"/>
      <w:kern w:val="20"/>
      <w:sz w:val="20"/>
    </w:rPr>
  </w:style>
  <w:style w:type="character" w:styleId="lev">
    <w:name w:val="Strong"/>
    <w:basedOn w:val="Policepardfaut"/>
    <w:uiPriority w:val="10"/>
    <w:qFormat/>
    <w:rPr>
      <w:b/>
      <w:bCs/>
    </w:rPr>
  </w:style>
  <w:style w:type="table" w:styleId="Grilledutableau">
    <w:name w:val="Table Grid"/>
    <w:basedOn w:val="TableauNormal"/>
    <w:uiPriority w:val="59"/>
    <w:pPr>
      <w:spacing w:before="120" w:after="120" w:line="240" w:lineRule="auto"/>
      <w:ind w:left="115" w:right="115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937EDD"/>
    <w:rPr>
      <w:color w:val="5F5F5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37EDD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unhideWhenUsed/>
    <w:qFormat/>
    <w:rsid w:val="007D41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pactworld@pact-world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pactworld@pact-world.com" TargetMode="External"/><Relationship Id="rId1" Type="http://schemas.openxmlformats.org/officeDocument/2006/relationships/hyperlink" Target="http://www.pact-world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pactworld@pact-world.com" TargetMode="External"/><Relationship Id="rId1" Type="http://schemas.openxmlformats.org/officeDocument/2006/relationships/hyperlink" Target="http://www.pact-world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6\RedAndBlack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1375A927494EBB992D43E20DE9F8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E98E76-FE84-4C7B-9C2B-38199FE1B6E6}"/>
      </w:docPartPr>
      <w:docPartBody>
        <w:p w:rsidR="000B13BF" w:rsidRDefault="00476281">
          <w:pPr>
            <w:pStyle w:val="491375A927494EBB992D43E20DE9F824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8A9"/>
    <w:rsid w:val="000B13BF"/>
    <w:rsid w:val="00112672"/>
    <w:rsid w:val="00373BA3"/>
    <w:rsid w:val="00476281"/>
    <w:rsid w:val="006B7B2D"/>
    <w:rsid w:val="0076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91375A927494EBB992D43E20DE9F824">
    <w:name w:val="491375A927494EBB992D43E20DE9F824"/>
  </w:style>
  <w:style w:type="paragraph" w:customStyle="1" w:styleId="FC93CDDD9B3B4FFC90515B3A21F411ED">
    <w:name w:val="FC93CDDD9B3B4FFC90515B3A21F411ED"/>
  </w:style>
  <w:style w:type="paragraph" w:styleId="Corpsdetexte">
    <w:name w:val="Body Text"/>
    <w:basedOn w:val="Normal"/>
    <w:link w:val="CorpsdetexteCar"/>
    <w:uiPriority w:val="1"/>
    <w:unhideWhenUsed/>
    <w:qFormat/>
    <w:pPr>
      <w:spacing w:after="400" w:line="336" w:lineRule="auto"/>
      <w:ind w:right="2376"/>
    </w:pPr>
    <w:rPr>
      <w:rFonts w:eastAsiaTheme="minorHAnsi"/>
      <w:kern w:val="0"/>
      <w:sz w:val="20"/>
      <w:szCs w:val="20"/>
      <w:lang w:val="en-US" w:eastAsia="en-US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rPr>
      <w:rFonts w:eastAsiaTheme="minorHAnsi"/>
      <w:kern w:val="0"/>
      <w:sz w:val="20"/>
      <w:szCs w:val="20"/>
      <w:lang w:val="en-US" w:eastAsia="en-US"/>
      <w14:ligatures w14:val="none"/>
    </w:rPr>
  </w:style>
  <w:style w:type="paragraph" w:customStyle="1" w:styleId="9A4D170C31F14ABFBAFFAFB23EEE8418">
    <w:name w:val="9A4D170C31F14ABFBAFFAFB23EEE8418"/>
  </w:style>
  <w:style w:type="paragraph" w:customStyle="1" w:styleId="DCC02B0265D440A480FA8777033B9347">
    <w:name w:val="DCC02B0265D440A480FA8777033B9347"/>
  </w:style>
  <w:style w:type="paragraph" w:customStyle="1" w:styleId="DDB490D53D8046718D01324FEC861422">
    <w:name w:val="DDB490D53D8046718D01324FEC861422"/>
  </w:style>
  <w:style w:type="paragraph" w:customStyle="1" w:styleId="1E398F43CDB748E99DC6EA0F6EAA8986">
    <w:name w:val="1E398F43CDB748E99DC6EA0F6EAA8986"/>
  </w:style>
  <w:style w:type="paragraph" w:customStyle="1" w:styleId="7D06A9E1E99E441BAF10845F4A76F9A8">
    <w:name w:val="7D06A9E1E99E441BAF10845F4A76F9A8"/>
  </w:style>
  <w:style w:type="character" w:styleId="Textedelespacerserv">
    <w:name w:val="Placeholder Text"/>
    <w:basedOn w:val="Policepardfaut"/>
    <w:uiPriority w:val="99"/>
    <w:semiHidden/>
    <w:rsid w:val="00373BA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Red and Black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2024-10-31T00:00:00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D0D38A-0CD4-4E11-9726-04D6984756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DE7EE4-0405-434D-B8E9-3E6911BA5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RedAndBlackLetter</Template>
  <TotalTime>223</TotalTime>
  <Pages>2</Pages>
  <Words>309</Words>
  <Characters>1702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Faveur NGOY</dc:creator>
  <cp:keywords/>
  <cp:lastModifiedBy>HP</cp:lastModifiedBy>
  <cp:revision>6</cp:revision>
  <dcterms:created xsi:type="dcterms:W3CDTF">2024-07-10T06:54:00Z</dcterms:created>
  <dcterms:modified xsi:type="dcterms:W3CDTF">2025-01-23T09:55:00Z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TC028350669991</vt:lpwstr>
  </property>
</Properties>
</file>